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11" w:rsidRPr="008E0C65" w:rsidRDefault="008819BE">
      <w:pPr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8E0C65">
        <w:rPr>
          <w:rFonts w:asciiTheme="minorHAnsi" w:hAnsiTheme="minorHAnsi" w:cstheme="minorHAnsi"/>
          <w:b/>
        </w:rPr>
        <w:t xml:space="preserve">Jobbsjansen </w:t>
      </w:r>
      <w:r w:rsidR="00B12C69" w:rsidRPr="008E0C65">
        <w:rPr>
          <w:rFonts w:asciiTheme="minorHAnsi" w:hAnsiTheme="minorHAnsi" w:cstheme="minorHAnsi"/>
          <w:b/>
        </w:rPr>
        <w:t xml:space="preserve">Lillehammer 12. november </w:t>
      </w:r>
      <w:r w:rsidRPr="008E0C65">
        <w:rPr>
          <w:rFonts w:asciiTheme="minorHAnsi" w:hAnsiTheme="minorHAnsi" w:cstheme="minorHAnsi"/>
          <w:b/>
        </w:rPr>
        <w:t>2014</w:t>
      </w:r>
      <w:r w:rsidR="008E0C65" w:rsidRPr="008E0C65">
        <w:rPr>
          <w:rFonts w:asciiTheme="minorHAnsi" w:hAnsiTheme="minorHAnsi" w:cstheme="minorHAnsi"/>
          <w:b/>
        </w:rPr>
        <w:t xml:space="preserve"> - </w:t>
      </w:r>
      <w:r w:rsidRPr="008E0C65">
        <w:rPr>
          <w:rFonts w:asciiTheme="minorHAnsi" w:hAnsiTheme="minorHAnsi" w:cstheme="minorHAnsi"/>
          <w:b/>
        </w:rPr>
        <w:t>arbeidsgivere og ledige jobber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C6CDD" w:rsidRPr="00B12C69" w:rsidTr="008819BE">
        <w:tc>
          <w:tcPr>
            <w:tcW w:w="4606" w:type="dxa"/>
          </w:tcPr>
          <w:p w:rsidR="00CC6CDD" w:rsidRPr="008E0C65" w:rsidRDefault="0035341A" w:rsidP="00B41D0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E0C65">
              <w:rPr>
                <w:rFonts w:asciiTheme="minorHAnsi" w:hAnsiTheme="minorHAnsi" w:cstheme="minorHAnsi"/>
                <w:sz w:val="28"/>
                <w:szCs w:val="28"/>
              </w:rPr>
              <w:t>IKEA</w:t>
            </w:r>
          </w:p>
        </w:tc>
        <w:tc>
          <w:tcPr>
            <w:tcW w:w="4606" w:type="dxa"/>
          </w:tcPr>
          <w:p w:rsidR="00CC6CDD" w:rsidRDefault="00CC6CDD" w:rsidP="0035341A">
            <w:pPr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0D267A" w:rsidRPr="00B12C69" w:rsidTr="008819BE">
        <w:tc>
          <w:tcPr>
            <w:tcW w:w="4606" w:type="dxa"/>
          </w:tcPr>
          <w:p w:rsidR="000D267A" w:rsidRPr="00B41D00" w:rsidRDefault="0008149B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3E29A3" wp14:editId="5ED00D7B">
                  <wp:extent cx="584200" cy="711200"/>
                  <wp:effectExtent l="0" t="0" r="6350" b="0"/>
                  <wp:docPr id="5" name="Bilde 5" descr="C:\Users\H140169\AppData\Local\Microsoft\Windows\Temporary Internet Files\Content.Word\Eidsiva_hovedlogo_192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140169\AppData\Local\Microsoft\Windows\Temporary Internet Files\Content.Word\Eidsiva_hovedlogo_192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267A" w:rsidRPr="008E0C65" w:rsidRDefault="00D10244" w:rsidP="00B12C69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 xml:space="preserve">Diverse </w:t>
            </w: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stillinger</w:t>
            </w:r>
            <w:proofErr w:type="spellEnd"/>
          </w:p>
        </w:tc>
      </w:tr>
      <w:tr w:rsidR="00B43DB5" w:rsidRPr="00B12C69" w:rsidTr="008819BE">
        <w:tc>
          <w:tcPr>
            <w:tcW w:w="4606" w:type="dxa"/>
          </w:tcPr>
          <w:p w:rsidR="00B43DB5" w:rsidRPr="00B41D00" w:rsidRDefault="00665074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 wp14:anchorId="64C0DFF6" wp14:editId="565CB9D5">
                  <wp:extent cx="876300" cy="304800"/>
                  <wp:effectExtent l="0" t="0" r="0" b="0"/>
                  <wp:docPr id="7" name="Bilde 7" descr="cid:image003.png@01CFF808.4645CC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image003.png@01CFF808.4645CC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D10244" w:rsidP="00FC4C8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Stillinger inne</w:t>
            </w:r>
            <w:r w:rsidR="00FC4C8B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 xml:space="preserve"> skole, pleie </w:t>
            </w:r>
            <w:r w:rsidR="00FC4C8B">
              <w:rPr>
                <w:rFonts w:asciiTheme="minorHAnsi" w:hAnsiTheme="minorHAnsi" w:cstheme="minorHAnsi"/>
                <w:sz w:val="22"/>
                <w:szCs w:val="22"/>
              </w:rPr>
              <w:t xml:space="preserve">og </w:t>
            </w: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omsorg</w:t>
            </w:r>
          </w:p>
        </w:tc>
      </w:tr>
      <w:tr w:rsidR="00B43DB5" w:rsidRPr="00B12C69" w:rsidTr="008819BE">
        <w:tc>
          <w:tcPr>
            <w:tcW w:w="4606" w:type="dxa"/>
          </w:tcPr>
          <w:p w:rsidR="00B43DB5" w:rsidRPr="00B41D00" w:rsidRDefault="0033463C" w:rsidP="003346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8EF7220" wp14:editId="04F9F58B">
                  <wp:extent cx="933450" cy="577850"/>
                  <wp:effectExtent l="0" t="0" r="0" b="0"/>
                  <wp:docPr id="13" name="Bilde 13" descr="C:\Users\V119062\AppData\Local\Microsoft\Windows\Temporary Internet Files\Content.Outlook\C75AXVCH\LL_OPUS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119062\AppData\Local\Microsoft\Windows\Temporary Internet Files\Content.Outlook\C75AXVCH\LL_OPUS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 w:rsidP="00B12C69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Informasjon om yrker og utdanning</w:t>
            </w:r>
          </w:p>
        </w:tc>
      </w:tr>
      <w:tr w:rsidR="00B43DB5" w:rsidRPr="00B12C69" w:rsidTr="008819BE">
        <w:tc>
          <w:tcPr>
            <w:tcW w:w="4606" w:type="dxa"/>
          </w:tcPr>
          <w:p w:rsidR="00B43DB5" w:rsidRPr="00B41D00" w:rsidRDefault="005702E4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r>
              <w:rPr>
                <w:rFonts w:ascii="Calibr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 wp14:anchorId="29B0BA2E" wp14:editId="7BE33C8A">
                  <wp:extent cx="781050" cy="552450"/>
                  <wp:effectExtent l="0" t="0" r="0" b="0"/>
                  <wp:docPr id="8" name="Bilde 8" descr="cid:image002.jpg@01CFF2C1.B4DB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2.jpg@01CFF2C1.B4DB8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D00">
              <w:rPr>
                <w:rFonts w:asciiTheme="minorHAnsi" w:hAnsiTheme="minorHAnsi" w:cstheme="minorHAnsi"/>
                <w:lang w:val="nn-NO"/>
              </w:rPr>
              <w:br/>
            </w:r>
          </w:p>
        </w:tc>
        <w:tc>
          <w:tcPr>
            <w:tcW w:w="4606" w:type="dxa"/>
          </w:tcPr>
          <w:p w:rsidR="00B43DB5" w:rsidRPr="008E0C65" w:rsidRDefault="00B43DB5" w:rsidP="00B12C69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Stillinger</w:t>
            </w:r>
            <w:proofErr w:type="spellEnd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 xml:space="preserve"> </w:t>
            </w: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innen</w:t>
            </w:r>
            <w:proofErr w:type="spellEnd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 xml:space="preserve"> bygg- og anlegg</w:t>
            </w:r>
          </w:p>
        </w:tc>
      </w:tr>
      <w:tr w:rsidR="00B43DB5" w:rsidRPr="00B12C69" w:rsidTr="008819BE">
        <w:tc>
          <w:tcPr>
            <w:tcW w:w="4606" w:type="dxa"/>
          </w:tcPr>
          <w:p w:rsidR="00B43DB5" w:rsidRPr="00B41D00" w:rsidRDefault="00E007C4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F7972E" wp14:editId="0B6F9BBA">
                  <wp:extent cx="1428750" cy="400050"/>
                  <wp:effectExtent l="0" t="0" r="0" b="0"/>
                  <wp:docPr id="10" name="Bilde 10" descr="cid:8B67B806-33F4-42D2-8203-554BFB560D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8B67B806-33F4-42D2-8203-554BFB560D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 w:rsidP="008819BE">
            <w:pPr>
              <w:rPr>
                <w:rFonts w:asciiTheme="minorHAnsi" w:hAnsiTheme="minorHAnsi" w:cstheme="minorHAnsi"/>
                <w:sz w:val="22"/>
                <w:szCs w:val="22"/>
                <w:lang w:val="nn-NO"/>
              </w:rPr>
            </w:pP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Stillinger</w:t>
            </w:r>
            <w:proofErr w:type="spellEnd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 xml:space="preserve"> </w:t>
            </w: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>innen</w:t>
            </w:r>
            <w:proofErr w:type="spellEnd"/>
            <w:r w:rsidRPr="008E0C65">
              <w:rPr>
                <w:rFonts w:asciiTheme="minorHAnsi" w:hAnsiTheme="minorHAnsi" w:cstheme="minorHAnsi"/>
                <w:sz w:val="22"/>
                <w:szCs w:val="22"/>
                <w:lang w:val="nn-NO"/>
              </w:rPr>
              <w:t xml:space="preserve"> bygg- og anlegg</w:t>
            </w:r>
          </w:p>
        </w:tc>
      </w:tr>
      <w:tr w:rsidR="00B43DB5" w:rsidTr="008819BE">
        <w:tc>
          <w:tcPr>
            <w:tcW w:w="4606" w:type="dxa"/>
          </w:tcPr>
          <w:p w:rsidR="00B41D00" w:rsidRPr="00B41D00" w:rsidRDefault="00B43DB5" w:rsidP="002321E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D90CB83" wp14:editId="46DC3CD4">
                  <wp:extent cx="514350" cy="57785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18" cy="5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Diverse stillinger</w:t>
            </w:r>
          </w:p>
        </w:tc>
      </w:tr>
      <w:tr w:rsidR="00B43DB5" w:rsidTr="008819BE">
        <w:tc>
          <w:tcPr>
            <w:tcW w:w="4606" w:type="dxa"/>
          </w:tcPr>
          <w:p w:rsidR="00B43DB5" w:rsidRPr="00B41D00" w:rsidRDefault="00B43DB5" w:rsidP="002321E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7D3050" wp14:editId="63B331D9">
                  <wp:extent cx="514350" cy="723900"/>
                  <wp:effectExtent l="0" t="0" r="0" b="0"/>
                  <wp:docPr id="2" name="Bilde 2" descr="C:\Users\H140169\AppData\Local\Microsoft\Windows\Temporary Internet Files\Content.Word\job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140169\AppData\Local\Microsoft\Windows\Temporary Internet Files\Content.Word\job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Diverse stillinger</w:t>
            </w:r>
          </w:p>
        </w:tc>
      </w:tr>
      <w:tr w:rsidR="00B43DB5" w:rsidTr="008819BE">
        <w:tc>
          <w:tcPr>
            <w:tcW w:w="4606" w:type="dxa"/>
          </w:tcPr>
          <w:p w:rsidR="00B43DB5" w:rsidRPr="00B41D00" w:rsidRDefault="00933A65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247E288" wp14:editId="2ACA5300">
                  <wp:extent cx="1162050" cy="368300"/>
                  <wp:effectExtent l="0" t="0" r="0" b="0"/>
                  <wp:docPr id="11" name="Bilde 11" descr="cid:_1_14465A8C14465544002F8D59C1257D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d:_1_14465A8C14465544002F8D59C1257D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D00">
              <w:rPr>
                <w:rFonts w:asciiTheme="minorHAnsi" w:hAnsiTheme="minorHAnsi" w:cstheme="minorHAnsi"/>
                <w:noProof/>
                <w:sz w:val="22"/>
                <w:szCs w:val="22"/>
              </w:rPr>
              <w:br/>
            </w:r>
            <w:r w:rsidR="0035341A" w:rsidRPr="00B41D00">
              <w:rPr>
                <w:rFonts w:asciiTheme="minorHAnsi" w:hAnsiTheme="minorHAnsi" w:cstheme="minorHAnsi"/>
                <w:noProof/>
                <w:sz w:val="22"/>
                <w:szCs w:val="22"/>
              </w:rPr>
              <w:t>Mjøsen Alarm og sikkerhet</w:t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Sal</w:t>
            </w:r>
            <w:r w:rsidR="005D57D7" w:rsidRPr="008E0C65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 xml:space="preserve">skonsulenter </w:t>
            </w:r>
          </w:p>
        </w:tc>
      </w:tr>
      <w:tr w:rsidR="00B43DB5" w:rsidTr="008819BE">
        <w:tc>
          <w:tcPr>
            <w:tcW w:w="4606" w:type="dxa"/>
          </w:tcPr>
          <w:p w:rsidR="00B43DB5" w:rsidRPr="00B41D00" w:rsidRDefault="00B43DB5" w:rsidP="00B41D00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C179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057030F" wp14:editId="051D4D24">
                  <wp:extent cx="514350" cy="574331"/>
                  <wp:effectExtent l="0" t="0" r="0" b="0"/>
                  <wp:docPr id="3" name="Bilde 3" descr="C:\Users\H140169\AppData\Local\Microsoft\Windows\Temporary Internet Files\Content.Word\Falck logo med skrif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140169\AppData\Local\Microsoft\Windows\Temporary Internet Files\Content.Word\Falck logo med skrif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38" cy="57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 w:rsidP="00DC179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Salg av alarmsystemer heltid/deltid</w:t>
            </w:r>
          </w:p>
        </w:tc>
      </w:tr>
      <w:tr w:rsidR="00B43DB5" w:rsidTr="008819BE">
        <w:tc>
          <w:tcPr>
            <w:tcW w:w="4606" w:type="dxa"/>
          </w:tcPr>
          <w:p w:rsidR="00B43DB5" w:rsidRPr="00B41D00" w:rsidRDefault="00B43DB5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BA662D" wp14:editId="06EEA07F">
                  <wp:extent cx="558800" cy="685800"/>
                  <wp:effectExtent l="0" t="0" r="0" b="0"/>
                  <wp:docPr id="4" name="Bilde 4" descr="C:\Users\H140169\AppData\Local\Microsoft\Windows\Temporary Internet Files\Content.Word\Logo Lhmr Sikker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140169\AppData\Local\Microsoft\Windows\Temporary Internet Files\Content.Word\Logo Lhmr Sikker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Vektere</w:t>
            </w:r>
          </w:p>
        </w:tc>
      </w:tr>
      <w:tr w:rsidR="00B43DB5" w:rsidTr="008819BE">
        <w:tc>
          <w:tcPr>
            <w:tcW w:w="4606" w:type="dxa"/>
          </w:tcPr>
          <w:p w:rsidR="0035341A" w:rsidRDefault="00B43DB5" w:rsidP="00B41D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9B328E" wp14:editId="4CEF3732">
                  <wp:extent cx="511810" cy="365760"/>
                  <wp:effectExtent l="0" t="0" r="254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DB5" w:rsidRPr="00B41D00" w:rsidRDefault="00B43DB5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D00">
              <w:rPr>
                <w:rFonts w:asciiTheme="minorHAnsi" w:hAnsiTheme="minorHAnsi" w:cstheme="minorHAnsi"/>
                <w:sz w:val="22"/>
                <w:szCs w:val="22"/>
              </w:rPr>
              <w:t>NAV Lillehammer regionen</w:t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Ledige jobber på nav.no og jobbsøkertips</w:t>
            </w:r>
          </w:p>
        </w:tc>
      </w:tr>
      <w:tr w:rsidR="00B43DB5" w:rsidRPr="00DD6EF6" w:rsidTr="008819BE">
        <w:tc>
          <w:tcPr>
            <w:tcW w:w="4606" w:type="dxa"/>
          </w:tcPr>
          <w:p w:rsidR="0035341A" w:rsidRDefault="00B43DB5" w:rsidP="00B41D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F090A0" wp14:editId="15E91821">
                  <wp:extent cx="558800" cy="622300"/>
                  <wp:effectExtent l="0" t="0" r="0" b="635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89" cy="624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DB5" w:rsidRPr="00B41D00" w:rsidRDefault="00B43DB5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D00">
              <w:rPr>
                <w:rFonts w:asciiTheme="minorHAnsi" w:hAnsiTheme="minorHAnsi" w:cstheme="minorHAnsi"/>
                <w:sz w:val="22"/>
                <w:szCs w:val="22"/>
              </w:rPr>
              <w:t>NAV EURES</w:t>
            </w:r>
          </w:p>
        </w:tc>
        <w:tc>
          <w:tcPr>
            <w:tcW w:w="4606" w:type="dxa"/>
          </w:tcPr>
          <w:p w:rsidR="00B43DB5" w:rsidRPr="008E0C65" w:rsidRDefault="00B43D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Ledige jobber i Europa</w:t>
            </w:r>
          </w:p>
          <w:p w:rsidR="00B41D00" w:rsidRPr="008E0C65" w:rsidRDefault="005D57D7" w:rsidP="00B41D00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Norwegian Speaking Customer Service Agent</w:t>
            </w:r>
            <w:r w:rsidR="00DD6EF6" w:rsidRPr="008E0C6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D6EF6" w:rsidRPr="008E0C6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Irland</w:t>
            </w:r>
            <w:proofErr w:type="spellEnd"/>
          </w:p>
          <w:p w:rsidR="00B41D00" w:rsidRPr="008E0C65" w:rsidRDefault="00DD6EF6" w:rsidP="00B41D00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Customer</w:t>
            </w:r>
            <w:proofErr w:type="spellEnd"/>
            <w:r w:rsidRPr="008E0C65">
              <w:rPr>
                <w:rFonts w:asciiTheme="minorHAnsi" w:hAnsiTheme="minorHAnsi" w:cstheme="minorHAnsi"/>
                <w:sz w:val="22"/>
                <w:szCs w:val="22"/>
              </w:rPr>
              <w:t xml:space="preserve"> Service Advisor, UK</w:t>
            </w:r>
          </w:p>
          <w:p w:rsidR="00CC6CDD" w:rsidRPr="008E0C65" w:rsidRDefault="00C612D9" w:rsidP="00B41D00">
            <w:pPr>
              <w:pStyle w:val="Listeavsnit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Disneyland Paris, ledige jobber i paradeavdelingen</w:t>
            </w:r>
          </w:p>
        </w:tc>
      </w:tr>
      <w:tr w:rsidR="00B43DB5" w:rsidTr="008819BE">
        <w:tc>
          <w:tcPr>
            <w:tcW w:w="4606" w:type="dxa"/>
          </w:tcPr>
          <w:p w:rsidR="0035341A" w:rsidRDefault="00406C3C" w:rsidP="00B41D0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605974" wp14:editId="4954A2F6">
                  <wp:extent cx="511810" cy="365760"/>
                  <wp:effectExtent l="0" t="0" r="254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DB5" w:rsidRPr="00B41D00" w:rsidRDefault="00406C3C" w:rsidP="00B41D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D00">
              <w:rPr>
                <w:rFonts w:asciiTheme="minorHAnsi" w:hAnsiTheme="minorHAnsi" w:cstheme="minorHAnsi"/>
                <w:sz w:val="22"/>
                <w:szCs w:val="22"/>
              </w:rPr>
              <w:t xml:space="preserve">NAV </w:t>
            </w:r>
            <w:r w:rsidR="00CC6CDD" w:rsidRPr="00B41D00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B41D00">
              <w:rPr>
                <w:rFonts w:asciiTheme="minorHAnsi" w:hAnsiTheme="minorHAnsi" w:cstheme="minorHAnsi"/>
                <w:sz w:val="22"/>
                <w:szCs w:val="22"/>
              </w:rPr>
              <w:t>ontaktsenter</w:t>
            </w:r>
          </w:p>
        </w:tc>
        <w:tc>
          <w:tcPr>
            <w:tcW w:w="4606" w:type="dxa"/>
          </w:tcPr>
          <w:p w:rsidR="00B43DB5" w:rsidRPr="008E0C65" w:rsidRDefault="006226BF" w:rsidP="005A2BC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>NAV Jobblyst</w:t>
            </w:r>
            <w:r w:rsidR="005A2BC4" w:rsidRPr="008E0C65">
              <w:rPr>
                <w:rFonts w:asciiTheme="minorHAnsi" w:hAnsiTheme="minorHAnsi" w:cstheme="minorHAnsi"/>
                <w:sz w:val="22"/>
                <w:szCs w:val="22"/>
              </w:rPr>
              <w:br/>
              <w:t>F</w:t>
            </w:r>
            <w:r w:rsidRPr="008E0C65">
              <w:rPr>
                <w:rFonts w:asciiTheme="minorHAnsi" w:hAnsiTheme="minorHAnsi" w:cstheme="minorHAnsi"/>
                <w:sz w:val="22"/>
                <w:szCs w:val="22"/>
              </w:rPr>
              <w:t xml:space="preserve">acebook-tjeneste for deg som er ung og har lyst på jobb. Generelle råd og veiledning om utdanning, jobb og arbeidsliv. </w:t>
            </w:r>
          </w:p>
        </w:tc>
      </w:tr>
    </w:tbl>
    <w:p w:rsidR="008819BE" w:rsidRPr="008819BE" w:rsidRDefault="008819BE">
      <w:pPr>
        <w:rPr>
          <w:rFonts w:asciiTheme="minorHAnsi" w:hAnsiTheme="minorHAnsi" w:cstheme="minorHAnsi"/>
        </w:rPr>
      </w:pPr>
    </w:p>
    <w:sectPr w:rsidR="008819BE" w:rsidRPr="00881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B4F7D"/>
    <w:multiLevelType w:val="hybridMultilevel"/>
    <w:tmpl w:val="C0A4F12E"/>
    <w:lvl w:ilvl="0" w:tplc="4FA4B2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5412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2044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AD9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ED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7E0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E2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E06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8A36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E606E7"/>
    <w:multiLevelType w:val="hybridMultilevel"/>
    <w:tmpl w:val="F362C1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9BE"/>
    <w:rsid w:val="0008149B"/>
    <w:rsid w:val="000C1FCF"/>
    <w:rsid w:val="000D267A"/>
    <w:rsid w:val="00187384"/>
    <w:rsid w:val="001C1B8A"/>
    <w:rsid w:val="002321E1"/>
    <w:rsid w:val="002C2F7F"/>
    <w:rsid w:val="0033463C"/>
    <w:rsid w:val="0035341A"/>
    <w:rsid w:val="00375F3E"/>
    <w:rsid w:val="00403F8D"/>
    <w:rsid w:val="00406C3C"/>
    <w:rsid w:val="00463157"/>
    <w:rsid w:val="0054166F"/>
    <w:rsid w:val="005702E4"/>
    <w:rsid w:val="00574A11"/>
    <w:rsid w:val="005A2BC4"/>
    <w:rsid w:val="005D57D7"/>
    <w:rsid w:val="005E62F4"/>
    <w:rsid w:val="006226BF"/>
    <w:rsid w:val="00665074"/>
    <w:rsid w:val="007B1D2F"/>
    <w:rsid w:val="007F410A"/>
    <w:rsid w:val="008479E8"/>
    <w:rsid w:val="008819BE"/>
    <w:rsid w:val="008E0C65"/>
    <w:rsid w:val="008F7611"/>
    <w:rsid w:val="00933A65"/>
    <w:rsid w:val="009D6C21"/>
    <w:rsid w:val="00A82327"/>
    <w:rsid w:val="00B12C69"/>
    <w:rsid w:val="00B41D00"/>
    <w:rsid w:val="00B43DB5"/>
    <w:rsid w:val="00C23E73"/>
    <w:rsid w:val="00C612D9"/>
    <w:rsid w:val="00CA4205"/>
    <w:rsid w:val="00CC6CDD"/>
    <w:rsid w:val="00D10244"/>
    <w:rsid w:val="00D85502"/>
    <w:rsid w:val="00DC179B"/>
    <w:rsid w:val="00DD6EF6"/>
    <w:rsid w:val="00E007C4"/>
    <w:rsid w:val="00E64B0A"/>
    <w:rsid w:val="00E71B80"/>
    <w:rsid w:val="00FC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881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1C1B8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C1B8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41D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881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rsid w:val="001C1B8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1C1B8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41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7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CFF808.4645CC80" TargetMode="External"/><Relationship Id="rId13" Type="http://schemas.openxmlformats.org/officeDocument/2006/relationships/image" Target="cid:8B67B806-33F4-42D2-8203-554BFB560D2E" TargetMode="External"/><Relationship Id="rId18" Type="http://schemas.openxmlformats.org/officeDocument/2006/relationships/image" Target="media/image9.tif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cid:_1_14465A8C14465544002F8D59C1257D86" TargetMode="Externa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image002.jpg@01CFF2C1.B4DB891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2C50C6D9</Template>
  <TotalTime>0</TotalTime>
  <Pages>1</Pages>
  <Words>103</Words>
  <Characters>686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NAV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Vist, Gry Kristin</dc:creator>
  <cp:lastModifiedBy>Kjersti Morset</cp:lastModifiedBy>
  <cp:revision>2</cp:revision>
  <cp:lastPrinted>2014-09-23T07:42:00Z</cp:lastPrinted>
  <dcterms:created xsi:type="dcterms:W3CDTF">2014-11-06T15:15:00Z</dcterms:created>
  <dcterms:modified xsi:type="dcterms:W3CDTF">2014-11-06T15:15:00Z</dcterms:modified>
</cp:coreProperties>
</file>