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7E3D2" w14:textId="0D3580BD" w:rsidR="004C0A3C" w:rsidRPr="00397C04" w:rsidRDefault="004C0A3C" w:rsidP="004C0A3C">
      <w:pPr>
        <w:widowControl w:val="0"/>
        <w:autoSpaceDE w:val="0"/>
        <w:autoSpaceDN w:val="0"/>
        <w:adjustRightInd w:val="0"/>
        <w:rPr>
          <w:rFonts w:cs="Tahoma"/>
          <w:b/>
          <w:bCs/>
          <w:color w:val="DB961D"/>
          <w:sz w:val="32"/>
          <w:szCs w:val="32"/>
        </w:rPr>
      </w:pPr>
      <w:bookmarkStart w:id="0" w:name="_GoBack"/>
      <w:bookmarkEnd w:id="0"/>
      <w:r w:rsidRPr="00397C04">
        <w:rPr>
          <w:rFonts w:cs="Helvetica"/>
          <w:b/>
          <w:bCs/>
          <w:color w:val="16A53F"/>
          <w:sz w:val="32"/>
          <w:szCs w:val="32"/>
        </w:rPr>
        <w:t>Kontakt oss</w:t>
      </w:r>
      <w:r w:rsidR="009B51DE">
        <w:rPr>
          <w:rFonts w:cs="Helvetica"/>
          <w:b/>
          <w:bCs/>
          <w:color w:val="16A53F"/>
          <w:sz w:val="32"/>
          <w:szCs w:val="32"/>
        </w:rPr>
        <w:t>:</w:t>
      </w:r>
    </w:p>
    <w:p w14:paraId="27245C77" w14:textId="028C307D" w:rsidR="00F84257" w:rsidRPr="00397C04" w:rsidRDefault="00E25E03" w:rsidP="004C0A3C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</w:rPr>
      </w:pPr>
      <w:r w:rsidRPr="00397C04">
        <w:rPr>
          <w:rFonts w:cs="Helvetica"/>
          <w:color w:val="000000" w:themeColor="text1"/>
        </w:rPr>
        <w:t>PMTO-</w:t>
      </w:r>
      <w:r w:rsidR="004C0A3C" w:rsidRPr="00397C04">
        <w:rPr>
          <w:rFonts w:cs="Helvetica"/>
          <w:color w:val="000000" w:themeColor="text1"/>
        </w:rPr>
        <w:t>terapi</w:t>
      </w:r>
      <w:r w:rsidR="00E67D03">
        <w:rPr>
          <w:rFonts w:cs="Helvetica"/>
          <w:color w:val="000000" w:themeColor="text1"/>
        </w:rPr>
        <w:t xml:space="preserve"> og</w:t>
      </w:r>
      <w:r w:rsidRPr="00397C04">
        <w:rPr>
          <w:rFonts w:cs="Helvetica"/>
          <w:color w:val="000000" w:themeColor="text1"/>
        </w:rPr>
        <w:t xml:space="preserve"> </w:t>
      </w:r>
      <w:r w:rsidR="000D4A94">
        <w:rPr>
          <w:rFonts w:cs="Helvetica"/>
          <w:color w:val="000000" w:themeColor="text1"/>
        </w:rPr>
        <w:t>foreldre</w:t>
      </w:r>
      <w:r w:rsidRPr="00397C04">
        <w:rPr>
          <w:rFonts w:cs="Helvetica"/>
          <w:color w:val="000000" w:themeColor="text1"/>
        </w:rPr>
        <w:t>rådgivning</w:t>
      </w:r>
      <w:r w:rsidR="004C0A3C" w:rsidRPr="00397C04">
        <w:rPr>
          <w:rFonts w:cs="Helvetica"/>
          <w:color w:val="000000" w:themeColor="text1"/>
        </w:rPr>
        <w:t xml:space="preserve"> tilbys i </w:t>
      </w:r>
      <w:r w:rsidR="009143A8" w:rsidRPr="00397C04">
        <w:rPr>
          <w:rFonts w:cs="Helvetica"/>
          <w:color w:val="000000" w:themeColor="text1"/>
        </w:rPr>
        <w:t>ulike tjenesteområder i kommunen:</w:t>
      </w:r>
    </w:p>
    <w:p w14:paraId="4D261D0B" w14:textId="77777777" w:rsidR="00F84257" w:rsidRPr="00397C04" w:rsidRDefault="00F84257" w:rsidP="004C0A3C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</w:rPr>
      </w:pPr>
    </w:p>
    <w:p w14:paraId="4794FF45" w14:textId="3494B41C" w:rsidR="009143A8" w:rsidRPr="009E1A41" w:rsidRDefault="000D4A94" w:rsidP="004C0A3C">
      <w:pPr>
        <w:widowControl w:val="0"/>
        <w:autoSpaceDE w:val="0"/>
        <w:autoSpaceDN w:val="0"/>
        <w:adjustRightInd w:val="0"/>
        <w:rPr>
          <w:rFonts w:cs="Tahoma"/>
          <w:b/>
          <w:bCs/>
          <w:color w:val="00B050"/>
        </w:rPr>
      </w:pPr>
      <w:r>
        <w:rPr>
          <w:rFonts w:cs="Helvetica"/>
          <w:b/>
          <w:bCs/>
          <w:color w:val="00B050"/>
        </w:rPr>
        <w:t>Foreldrer</w:t>
      </w:r>
      <w:r w:rsidR="009143A8" w:rsidRPr="009E1A41">
        <w:rPr>
          <w:rFonts w:cs="Helvetica"/>
          <w:b/>
          <w:bCs/>
          <w:color w:val="00B050"/>
        </w:rPr>
        <w:t>ådgivi</w:t>
      </w:r>
      <w:r w:rsidR="002F3C63" w:rsidRPr="009E1A41">
        <w:rPr>
          <w:rFonts w:cs="Helvetica"/>
          <w:b/>
          <w:bCs/>
          <w:color w:val="00B050"/>
        </w:rPr>
        <w:t>n</w:t>
      </w:r>
      <w:r w:rsidR="009143A8" w:rsidRPr="009E1A41">
        <w:rPr>
          <w:rFonts w:cs="Helvetica"/>
          <w:b/>
          <w:bCs/>
          <w:color w:val="00B050"/>
        </w:rPr>
        <w:t>g:</w:t>
      </w:r>
    </w:p>
    <w:p w14:paraId="7D5138CB" w14:textId="2D88805D" w:rsidR="00F84257" w:rsidRPr="00397C04" w:rsidRDefault="00F84257" w:rsidP="004C0A3C">
      <w:pPr>
        <w:widowControl w:val="0"/>
        <w:autoSpaceDE w:val="0"/>
        <w:autoSpaceDN w:val="0"/>
        <w:adjustRightInd w:val="0"/>
        <w:rPr>
          <w:rFonts w:cs="Tahoma"/>
        </w:rPr>
      </w:pPr>
      <w:r w:rsidRPr="00397C04">
        <w:rPr>
          <w:rFonts w:cs="Helvetica"/>
          <w:color w:val="16A53F"/>
        </w:rPr>
        <w:t xml:space="preserve"> </w:t>
      </w:r>
      <w:r w:rsidR="004C0A3C" w:rsidRPr="00397C04">
        <w:rPr>
          <w:rFonts w:cs="Helvetica"/>
          <w:color w:val="16A53F"/>
        </w:rPr>
        <w:t>•••</w:t>
      </w:r>
      <w:r w:rsidR="00E25E03" w:rsidRPr="00397C04">
        <w:rPr>
          <w:rFonts w:cs="Helvetica"/>
          <w:color w:val="474747"/>
        </w:rPr>
        <w:t xml:space="preserve"> H</w:t>
      </w:r>
      <w:r w:rsidR="004C0A3C" w:rsidRPr="00397C04">
        <w:rPr>
          <w:rFonts w:cs="Helvetica"/>
          <w:color w:val="474747"/>
        </w:rPr>
        <w:t>elsestasjonen</w:t>
      </w:r>
      <w:r w:rsidR="004C0A3C" w:rsidRPr="00397C04">
        <w:rPr>
          <w:rFonts w:cs="Helvetica"/>
        </w:rPr>
        <w:t> </w:t>
      </w:r>
      <w:r w:rsidR="00A6237A">
        <w:rPr>
          <w:rFonts w:cs="Helvetica"/>
        </w:rPr>
        <w:t>og skolehelsetjenesten</w:t>
      </w:r>
    </w:p>
    <w:p w14:paraId="0F1DF84A" w14:textId="2ED77594" w:rsidR="004C0A3C" w:rsidRPr="00397C04" w:rsidRDefault="00F30C4E" w:rsidP="004C0A3C">
      <w:pPr>
        <w:widowControl w:val="0"/>
        <w:autoSpaceDE w:val="0"/>
        <w:autoSpaceDN w:val="0"/>
        <w:adjustRightInd w:val="0"/>
        <w:rPr>
          <w:rFonts w:cs="Tahoma"/>
        </w:rPr>
      </w:pPr>
      <w:r>
        <w:rPr>
          <w:noProof/>
          <w:sz w:val="52"/>
          <w:szCs w:val="52"/>
          <w:lang w:eastAsia="nb-N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DCF075" wp14:editId="5171DD10">
                <wp:simplePos x="0" y="0"/>
                <wp:positionH relativeFrom="column">
                  <wp:posOffset>4864735</wp:posOffset>
                </wp:positionH>
                <wp:positionV relativeFrom="paragraph">
                  <wp:posOffset>38735</wp:posOffset>
                </wp:positionV>
                <wp:extent cx="3966210" cy="4226560"/>
                <wp:effectExtent l="0" t="0" r="0" b="2540"/>
                <wp:wrapThrough wrapText="bothSides">
                  <wp:wrapPolygon edited="0">
                    <wp:start x="11205" y="0"/>
                    <wp:lineTo x="0" y="681"/>
                    <wp:lineTo x="0" y="9541"/>
                    <wp:lineTo x="10790" y="10904"/>
                    <wp:lineTo x="10790" y="12462"/>
                    <wp:lineTo x="10375" y="13046"/>
                    <wp:lineTo x="10271" y="21516"/>
                    <wp:lineTo x="21268" y="21516"/>
                    <wp:lineTo x="21476" y="13046"/>
                    <wp:lineTo x="20646" y="12948"/>
                    <wp:lineTo x="10686" y="12462"/>
                    <wp:lineTo x="10686" y="10904"/>
                    <wp:lineTo x="9441" y="9346"/>
                    <wp:lineTo x="21476" y="8665"/>
                    <wp:lineTo x="21476" y="0"/>
                    <wp:lineTo x="11205" y="0"/>
                  </wp:wrapPolygon>
                </wp:wrapThrough>
                <wp:docPr id="6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210" cy="4226560"/>
                          <a:chOff x="276045" y="19050"/>
                          <a:chExt cx="3966390" cy="4227625"/>
                        </a:xfrm>
                      </wpg:grpSpPr>
                      <pic:pic xmlns:pic="http://schemas.openxmlformats.org/drawingml/2006/picture">
                        <pic:nvPicPr>
                          <pic:cNvPr id="4" name="Bild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45" y="172528"/>
                            <a:ext cx="170624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Bild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1" y="2576209"/>
                            <a:ext cx="1967182" cy="167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19050"/>
                            <a:ext cx="188023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6" o:spid="_x0000_s1026" style="position:absolute;margin-left:383.05pt;margin-top:3.05pt;width:312.3pt;height:332.8pt;z-index:251665408;mso-width-relative:margin;mso-height-relative:margin" coordorigin="2760,190" coordsize="39663,4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" o:spid="_x0000_s1027" type="#_x0000_t75" style="position:absolute;left:2760;top:1725;width:17062;height:17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+pvFAAAA2gAAAA8AAABkcnMvZG93bnJldi54bWxEj0FrwkAUhO+C/2F5ghepG0W0pK4SFEsF&#10;0daW6vGRfSbB7NuQ3Wr8911B8DjMzDfMdN6YUlyodoVlBYN+BII4tbrgTMHP9+rlFYTzyBpLy6Tg&#10;Rg7ms3ZrirG2V/6iy95nIkDYxagg976KpXRpTgZd31bEwTvZ2qAPss6krvEa4KaUwygaS4MFh4Uc&#10;K1rklJ73f0bBVm/M4X2SuNtk3ftNks9Rb7c8KtXtNMkbCE+Nf4Yf7Q+tYAT3K+EG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7PqbxQAAANoAAAAPAAAAAAAAAAAAAAAA&#10;AJ8CAABkcnMvZG93bnJldi54bWxQSwUGAAAAAAQABAD3AAAAkQMAAAAA&#10;">
                  <v:imagedata r:id="rId8" o:title=""/>
                  <v:path arrowok="t"/>
                </v:shape>
                <v:shape id="Bilde 1" o:spid="_x0000_s1028" type="#_x0000_t75" style="position:absolute;left:21907;top:25762;width:19672;height:16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rCe8AAAA2gAAAA8AAABkcnMvZG93bnJldi54bWxET70KwjAQ3gXfIZzgIprqIFKNIkJBXfxd&#10;3I7mbKvNpTRR69sbQXA6Pr7fmy0aU4on1a6wrGA4iEAQp1YXnCk4n5L+BITzyBpLy6TgTQ4W83Zr&#10;hrG2Lz7Q8+gzEULYxagg976KpXRpTgbdwFbEgbva2qAPsM6krvEVwk0pR1E0lgYLDg05VrTKKb0f&#10;H0bBvmcuveY2PEXlFjc3s0sSsolS3U6znILw1Pi/+Ode6zAfvq98r5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S6wnvAAAANoAAAAPAAAAAAAAAAAAAAAAAJ8CAABkcnMv&#10;ZG93bnJldi54bWxQSwUGAAAAAAQABAD3AAAAiAMAAAAA&#10;">
                  <v:imagedata r:id="rId9" o:title=""/>
                  <v:path arrowok="t"/>
                </v:shape>
                <v:shape id="Bilde 3" o:spid="_x0000_s1029" type="#_x0000_t75" style="position:absolute;left:23622;top:190;width:18802;height:1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cwcnGAAAA2gAAAA8AAABkcnMvZG93bnJldi54bWxEj09rwkAUxO8Fv8PyCl6kbkz/UGI2IoIg&#10;PahNS9HbI/uaRLNvQ3bV+O3dgtDjMDO/YdJZbxpxps7VlhVMxhEI4sLqmksF31/Lp3cQziNrbCyT&#10;gis5mGWDhxQTbS/8SefclyJA2CWooPK+TaR0RUUG3di2xMH7tZ1BH2RXSt3hJcBNI+MoepMGaw4L&#10;Fba0qKg45iejYPsRx/uXw+712tC+WG1+1qMJr5UaPvbzKQhPvf8P39srreAZ/q6EGy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zBycYAAADaAAAADwAAAAAAAAAAAAAA&#10;AACfAgAAZHJzL2Rvd25yZXYueG1sUEsFBgAAAAAEAAQA9wAAAJIDAAAAAA==&#10;">
                  <v:imagedata r:id="rId10" o:title=""/>
                  <v:path arrowok="t"/>
                </v:shape>
                <w10:wrap type="through"/>
              </v:group>
            </w:pict>
          </mc:Fallback>
        </mc:AlternateContent>
      </w:r>
      <w:r w:rsidR="004C0A3C" w:rsidRPr="00397C04">
        <w:rPr>
          <w:rFonts w:cs="Helvetica"/>
        </w:rPr>
        <w:t> </w:t>
      </w:r>
      <w:r w:rsidR="004C0A3C" w:rsidRPr="00397C04">
        <w:rPr>
          <w:rFonts w:cs="Helvetica"/>
          <w:color w:val="16A53F"/>
        </w:rPr>
        <w:t>•••</w:t>
      </w:r>
      <w:r w:rsidR="004C0A3C" w:rsidRPr="00397C04">
        <w:rPr>
          <w:rFonts w:cs="Helvetica"/>
          <w:color w:val="474747"/>
        </w:rPr>
        <w:t xml:space="preserve"> Pedagogisk-psykologisk tjeneste (PPT)</w:t>
      </w:r>
      <w:r w:rsidR="004C0A3C" w:rsidRPr="00397C04">
        <w:rPr>
          <w:rFonts w:cs="Helvetica"/>
        </w:rPr>
        <w:t> </w:t>
      </w:r>
    </w:p>
    <w:p w14:paraId="1753859A" w14:textId="77777777" w:rsidR="005C7CD2" w:rsidRPr="00397C04" w:rsidRDefault="004C0A3C" w:rsidP="004C0A3C">
      <w:pPr>
        <w:widowControl w:val="0"/>
        <w:autoSpaceDE w:val="0"/>
        <w:autoSpaceDN w:val="0"/>
        <w:adjustRightInd w:val="0"/>
        <w:rPr>
          <w:rFonts w:cs="Helvetica"/>
        </w:rPr>
      </w:pPr>
      <w:r w:rsidRPr="00397C04">
        <w:rPr>
          <w:rFonts w:cs="Helvetica"/>
        </w:rPr>
        <w:t> </w:t>
      </w:r>
      <w:r w:rsidRPr="00397C04">
        <w:rPr>
          <w:rFonts w:cs="Helvetica"/>
          <w:color w:val="16A53F"/>
        </w:rPr>
        <w:t>•••</w:t>
      </w:r>
      <w:r w:rsidR="00BC5CBC" w:rsidRPr="00397C04">
        <w:rPr>
          <w:rFonts w:cs="Helvetica"/>
          <w:color w:val="474747"/>
        </w:rPr>
        <w:t xml:space="preserve"> Barnevern</w:t>
      </w:r>
      <w:r w:rsidRPr="00397C04">
        <w:rPr>
          <w:rFonts w:cs="Helvetica"/>
          <w:color w:val="474747"/>
        </w:rPr>
        <w:t>tjenesten </w:t>
      </w:r>
      <w:r w:rsidRPr="00397C04">
        <w:rPr>
          <w:rFonts w:cs="Helvetica"/>
        </w:rPr>
        <w:t> </w:t>
      </w:r>
    </w:p>
    <w:p w14:paraId="1CDBF62F" w14:textId="4D0172B0" w:rsidR="002F3C63" w:rsidRPr="00397C04" w:rsidRDefault="002F3C63" w:rsidP="004C0A3C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0BD630C5" w14:textId="7A4525F8" w:rsidR="004C0A3C" w:rsidRPr="009E1A41" w:rsidRDefault="009E1A41" w:rsidP="004C0A3C">
      <w:pPr>
        <w:widowControl w:val="0"/>
        <w:autoSpaceDE w:val="0"/>
        <w:autoSpaceDN w:val="0"/>
        <w:adjustRightInd w:val="0"/>
        <w:rPr>
          <w:rFonts w:cs="Tahoma"/>
        </w:rPr>
      </w:pPr>
      <w:r>
        <w:rPr>
          <w:rFonts w:cs="Helvetica"/>
          <w:b/>
          <w:bCs/>
          <w:color w:val="16A53F"/>
        </w:rPr>
        <w:t>PMTO-terapi</w:t>
      </w:r>
      <w:r w:rsidR="004C0A3C" w:rsidRPr="009E1A41">
        <w:rPr>
          <w:rFonts w:cs="Helvetica"/>
          <w:b/>
          <w:bCs/>
          <w:color w:val="16A53F"/>
        </w:rPr>
        <w:t>:</w:t>
      </w:r>
      <w:r w:rsidR="004C0A3C" w:rsidRPr="009E1A41">
        <w:rPr>
          <w:rFonts w:cs="Helvetica"/>
        </w:rPr>
        <w:t> </w:t>
      </w:r>
    </w:p>
    <w:p w14:paraId="3319B329" w14:textId="77777777" w:rsidR="004C0A3C" w:rsidRPr="00F30C4E" w:rsidRDefault="004C0A3C" w:rsidP="004C0A3C">
      <w:pPr>
        <w:widowControl w:val="0"/>
        <w:autoSpaceDE w:val="0"/>
        <w:autoSpaceDN w:val="0"/>
        <w:adjustRightInd w:val="0"/>
        <w:rPr>
          <w:rFonts w:cs="Tahoma"/>
        </w:rPr>
      </w:pPr>
      <w:r w:rsidRPr="00F30C4E">
        <w:rPr>
          <w:rFonts w:cs="Helvetica"/>
        </w:rPr>
        <w:t>Kari Nyhus:  </w:t>
      </w:r>
    </w:p>
    <w:p w14:paraId="7BFB0233" w14:textId="42CA8DA3" w:rsidR="004C0A3C" w:rsidRPr="00397C04" w:rsidRDefault="005B71E6" w:rsidP="004C0A3C">
      <w:pPr>
        <w:widowControl w:val="0"/>
        <w:autoSpaceDE w:val="0"/>
        <w:autoSpaceDN w:val="0"/>
        <w:adjustRightInd w:val="0"/>
        <w:rPr>
          <w:rFonts w:cs="Helvetica"/>
        </w:rPr>
      </w:pPr>
      <w:hyperlink r:id="rId11" w:history="1">
        <w:r w:rsidR="00A6237A" w:rsidRPr="00D819C7">
          <w:rPr>
            <w:rStyle w:val="Hyperkobling"/>
            <w:rFonts w:cs="Helvetica"/>
          </w:rPr>
          <w:t>kari.nyhus@lillehammer.kommune.no</w:t>
        </w:r>
      </w:hyperlink>
      <w:r w:rsidR="00A6237A">
        <w:rPr>
          <w:rFonts w:cs="Helvetica"/>
          <w:u w:val="single"/>
        </w:rPr>
        <w:t xml:space="preserve"> </w:t>
      </w:r>
      <w:r w:rsidR="004C0A3C" w:rsidRPr="00397C04">
        <w:rPr>
          <w:rFonts w:cs="Helvetica"/>
        </w:rPr>
        <w:t> </w:t>
      </w:r>
    </w:p>
    <w:p w14:paraId="703108AA" w14:textId="220CF56E" w:rsidR="00397C04" w:rsidRPr="00397C04" w:rsidRDefault="00397C04" w:rsidP="004C0A3C">
      <w:pPr>
        <w:widowControl w:val="0"/>
        <w:autoSpaceDE w:val="0"/>
        <w:autoSpaceDN w:val="0"/>
        <w:adjustRightInd w:val="0"/>
        <w:rPr>
          <w:rFonts w:cs="Tahoma"/>
        </w:rPr>
      </w:pPr>
      <w:proofErr w:type="spellStart"/>
      <w:r>
        <w:rPr>
          <w:rFonts w:cs="Tahoma"/>
        </w:rPr>
        <w:t>Tlf</w:t>
      </w:r>
      <w:proofErr w:type="spellEnd"/>
      <w:r>
        <w:rPr>
          <w:rFonts w:cs="Tahoma"/>
        </w:rPr>
        <w:t xml:space="preserve">: </w:t>
      </w:r>
      <w:r w:rsidR="003A5E05">
        <w:rPr>
          <w:rFonts w:cs="Tahoma"/>
        </w:rPr>
        <w:t>99641703</w:t>
      </w:r>
    </w:p>
    <w:p w14:paraId="67905912" w14:textId="77777777" w:rsidR="008149D5" w:rsidRPr="00397C04" w:rsidRDefault="008149D5" w:rsidP="004C0A3C">
      <w:pPr>
        <w:widowControl w:val="0"/>
        <w:autoSpaceDE w:val="0"/>
        <w:autoSpaceDN w:val="0"/>
        <w:adjustRightInd w:val="0"/>
        <w:rPr>
          <w:rFonts w:cs="Helvetica"/>
          <w:color w:val="16A53F"/>
        </w:rPr>
      </w:pPr>
    </w:p>
    <w:p w14:paraId="27B5F769" w14:textId="77777777" w:rsidR="004C0A3C" w:rsidRPr="00F30C4E" w:rsidRDefault="004C0A3C" w:rsidP="004C0A3C">
      <w:pPr>
        <w:widowControl w:val="0"/>
        <w:autoSpaceDE w:val="0"/>
        <w:autoSpaceDN w:val="0"/>
        <w:adjustRightInd w:val="0"/>
        <w:rPr>
          <w:rFonts w:cs="Tahoma"/>
        </w:rPr>
      </w:pPr>
      <w:r w:rsidRPr="00F30C4E">
        <w:rPr>
          <w:rFonts w:cs="Helvetica"/>
        </w:rPr>
        <w:t>Tone Rambæk Moe:  </w:t>
      </w:r>
    </w:p>
    <w:p w14:paraId="0AE131E4" w14:textId="6BD89276" w:rsidR="004C0A3C" w:rsidRPr="00397C04" w:rsidRDefault="005B71E6" w:rsidP="004C0A3C">
      <w:pPr>
        <w:widowControl w:val="0"/>
        <w:autoSpaceDE w:val="0"/>
        <w:autoSpaceDN w:val="0"/>
        <w:adjustRightInd w:val="0"/>
        <w:rPr>
          <w:rFonts w:cs="Tahoma"/>
          <w:sz w:val="16"/>
          <w:szCs w:val="16"/>
        </w:rPr>
      </w:pPr>
      <w:hyperlink r:id="rId12" w:history="1">
        <w:r w:rsidR="00A6237A" w:rsidRPr="00D819C7">
          <w:rPr>
            <w:rStyle w:val="Hyperkobling"/>
            <w:rFonts w:cs="Helvetica"/>
          </w:rPr>
          <w:t>tone.rambak.moe@Lillehammer.kommune.no</w:t>
        </w:r>
      </w:hyperlink>
      <w:r w:rsidR="00A6237A">
        <w:rPr>
          <w:rFonts w:cs="Helvetica"/>
          <w:u w:val="single"/>
        </w:rPr>
        <w:t xml:space="preserve"> </w:t>
      </w:r>
    </w:p>
    <w:p w14:paraId="7C43BAE3" w14:textId="7153B8DE" w:rsidR="004C0A3C" w:rsidRPr="00397C04" w:rsidRDefault="00397C04" w:rsidP="004C0A3C">
      <w:pPr>
        <w:widowControl w:val="0"/>
        <w:autoSpaceDE w:val="0"/>
        <w:autoSpaceDN w:val="0"/>
        <w:adjustRightInd w:val="0"/>
        <w:rPr>
          <w:rFonts w:cs="Tahoma"/>
        </w:rPr>
      </w:pPr>
      <w:proofErr w:type="spellStart"/>
      <w:r>
        <w:rPr>
          <w:rFonts w:cs="Helvetica"/>
        </w:rPr>
        <w:t>Tlf</w:t>
      </w:r>
      <w:proofErr w:type="spellEnd"/>
      <w:r>
        <w:rPr>
          <w:rFonts w:cs="Helvetica"/>
        </w:rPr>
        <w:t xml:space="preserve">: </w:t>
      </w:r>
      <w:r w:rsidR="004C0A3C" w:rsidRPr="00397C04">
        <w:rPr>
          <w:rFonts w:cs="Helvetica"/>
        </w:rPr>
        <w:t>41845283 </w:t>
      </w:r>
    </w:p>
    <w:p w14:paraId="4D65861C" w14:textId="77777777" w:rsidR="008149D5" w:rsidRPr="00397C04" w:rsidRDefault="008149D5" w:rsidP="004C0A3C">
      <w:pPr>
        <w:widowControl w:val="0"/>
        <w:autoSpaceDE w:val="0"/>
        <w:autoSpaceDN w:val="0"/>
        <w:adjustRightInd w:val="0"/>
        <w:rPr>
          <w:rFonts w:cs="Helvetica"/>
          <w:color w:val="16A53F"/>
        </w:rPr>
      </w:pPr>
    </w:p>
    <w:p w14:paraId="4AD6AC86" w14:textId="77777777" w:rsidR="004C0A3C" w:rsidRPr="00F30C4E" w:rsidRDefault="004C0A3C" w:rsidP="004C0A3C">
      <w:pPr>
        <w:widowControl w:val="0"/>
        <w:autoSpaceDE w:val="0"/>
        <w:autoSpaceDN w:val="0"/>
        <w:adjustRightInd w:val="0"/>
        <w:rPr>
          <w:rFonts w:cs="Tahoma"/>
        </w:rPr>
      </w:pPr>
      <w:r w:rsidRPr="00F30C4E">
        <w:rPr>
          <w:rFonts w:cs="Helvetica"/>
        </w:rPr>
        <w:t>Ane Sels-Agersten: </w:t>
      </w:r>
    </w:p>
    <w:p w14:paraId="71A038E0" w14:textId="4A2B3281" w:rsidR="00B908EB" w:rsidRPr="00397C04" w:rsidRDefault="005B71E6" w:rsidP="004C0A3C">
      <w:pPr>
        <w:widowControl w:val="0"/>
        <w:autoSpaceDE w:val="0"/>
        <w:autoSpaceDN w:val="0"/>
        <w:adjustRightInd w:val="0"/>
        <w:rPr>
          <w:rFonts w:cs="Helvetica"/>
        </w:rPr>
      </w:pPr>
      <w:hyperlink r:id="rId13" w:history="1">
        <w:r w:rsidR="00A6237A" w:rsidRPr="00D819C7">
          <w:rPr>
            <w:rStyle w:val="Hyperkobling"/>
            <w:rFonts w:cs="Helvetica"/>
          </w:rPr>
          <w:t>ane.sels-agersten@lillehammer.kommune.no</w:t>
        </w:r>
      </w:hyperlink>
      <w:r w:rsidR="00A6237A">
        <w:rPr>
          <w:rFonts w:cs="Helvetica"/>
        </w:rPr>
        <w:t xml:space="preserve"> </w:t>
      </w:r>
    </w:p>
    <w:p w14:paraId="6D7B5BE8" w14:textId="33E81E80" w:rsidR="004C0A3C" w:rsidRDefault="00397C04" w:rsidP="004C0A3C">
      <w:pPr>
        <w:widowControl w:val="0"/>
        <w:autoSpaceDE w:val="0"/>
        <w:autoSpaceDN w:val="0"/>
        <w:adjustRightInd w:val="0"/>
        <w:rPr>
          <w:rFonts w:cs="Helvetica"/>
        </w:rPr>
      </w:pPr>
      <w:proofErr w:type="spellStart"/>
      <w:r>
        <w:rPr>
          <w:rFonts w:cs="Helvetica"/>
        </w:rPr>
        <w:t>Tlf</w:t>
      </w:r>
      <w:proofErr w:type="spellEnd"/>
      <w:r>
        <w:rPr>
          <w:rFonts w:cs="Helvetica"/>
        </w:rPr>
        <w:t xml:space="preserve">: </w:t>
      </w:r>
      <w:r w:rsidR="004C0A3C" w:rsidRPr="00397C04">
        <w:rPr>
          <w:rFonts w:cs="Helvetica"/>
        </w:rPr>
        <w:t>48233566  </w:t>
      </w:r>
    </w:p>
    <w:p w14:paraId="2FF53B87" w14:textId="77777777" w:rsidR="004E2DAB" w:rsidRDefault="004E2DAB" w:rsidP="004C0A3C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6DF974F8" w14:textId="7BFCA326" w:rsidR="004E2DAB" w:rsidRPr="00397C04" w:rsidRDefault="004E2DAB" w:rsidP="004C0A3C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Tilbudet er gratis og det er ikke behov for henvisning. </w:t>
      </w:r>
    </w:p>
    <w:p w14:paraId="28341881" w14:textId="77777777" w:rsidR="00B908EB" w:rsidRPr="00397C04" w:rsidRDefault="00B908EB" w:rsidP="004C0A3C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19CCDE6" w14:textId="2E7587E4" w:rsidR="00B908EB" w:rsidRPr="00397C04" w:rsidRDefault="00B908EB" w:rsidP="004C0A3C">
      <w:pPr>
        <w:widowControl w:val="0"/>
        <w:autoSpaceDE w:val="0"/>
        <w:autoSpaceDN w:val="0"/>
        <w:adjustRightInd w:val="0"/>
        <w:rPr>
          <w:rFonts w:cs="Helvetica"/>
        </w:rPr>
      </w:pPr>
      <w:r w:rsidRPr="00397C04">
        <w:rPr>
          <w:rFonts w:cs="Helvetica"/>
        </w:rPr>
        <w:t xml:space="preserve">Se mer informasjon: www.pmto.no </w:t>
      </w:r>
    </w:p>
    <w:p w14:paraId="2793E3DF" w14:textId="77777777" w:rsidR="00B908EB" w:rsidRDefault="00B908EB" w:rsidP="004C0A3C">
      <w:pPr>
        <w:widowControl w:val="0"/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14:paraId="3081D129" w14:textId="77777777" w:rsidR="004F14E9" w:rsidRDefault="005B71E6"/>
    <w:p w14:paraId="7F41F1B9" w14:textId="77777777" w:rsidR="004C0A3C" w:rsidRDefault="004C0A3C"/>
    <w:p w14:paraId="1FE352A0" w14:textId="77777777" w:rsidR="004C0A3C" w:rsidRDefault="004C0A3C">
      <w:r>
        <w:rPr>
          <w:rFonts w:ascii="Tahoma" w:hAnsi="Tahoma" w:cs="Tahoma"/>
          <w:b/>
          <w:bCs/>
          <w:noProof/>
          <w:color w:val="DB961D"/>
          <w:sz w:val="16"/>
          <w:szCs w:val="16"/>
          <w:lang w:eastAsia="nb-NO"/>
        </w:rPr>
        <w:drawing>
          <wp:anchor distT="0" distB="0" distL="114300" distR="114300" simplePos="0" relativeHeight="251663360" behindDoc="0" locked="0" layoutInCell="1" allowOverlap="1" wp14:anchorId="05D5F409" wp14:editId="1BB1F9CD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2876550" cy="533400"/>
            <wp:effectExtent l="0" t="0" r="0" b="0"/>
            <wp:wrapTight wrapText="bothSides">
              <wp:wrapPolygon edited="0">
                <wp:start x="191" y="0"/>
                <wp:lineTo x="0" y="1029"/>
                <wp:lineTo x="0" y="19543"/>
                <wp:lineTo x="763" y="20571"/>
                <wp:lineTo x="3624" y="20571"/>
                <wp:lineTo x="21362" y="20571"/>
                <wp:lineTo x="21362" y="5143"/>
                <wp:lineTo x="2479" y="0"/>
                <wp:lineTo x="191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586E2" w14:textId="72D4D6F2" w:rsidR="004C0A3C" w:rsidRDefault="00F30C4E">
      <w:r>
        <w:rPr>
          <w:rFonts w:ascii="Tahoma" w:hAnsi="Tahoma" w:cs="Tahoma"/>
          <w:b/>
          <w:bCs/>
          <w:noProof/>
          <w:color w:val="DB961D"/>
          <w:sz w:val="16"/>
          <w:szCs w:val="16"/>
          <w:lang w:eastAsia="nb-NO"/>
        </w:rPr>
        <w:drawing>
          <wp:anchor distT="0" distB="0" distL="114300" distR="114300" simplePos="0" relativeHeight="251659264" behindDoc="0" locked="0" layoutInCell="1" allowOverlap="1" wp14:anchorId="190A39A2" wp14:editId="6A46F8D3">
            <wp:simplePos x="0" y="0"/>
            <wp:positionH relativeFrom="column">
              <wp:posOffset>4133215</wp:posOffset>
            </wp:positionH>
            <wp:positionV relativeFrom="paragraph">
              <wp:posOffset>353060</wp:posOffset>
            </wp:positionV>
            <wp:extent cx="2190750" cy="405765"/>
            <wp:effectExtent l="0" t="0" r="0" b="0"/>
            <wp:wrapTight wrapText="bothSides">
              <wp:wrapPolygon edited="0">
                <wp:start x="188" y="0"/>
                <wp:lineTo x="0" y="1014"/>
                <wp:lineTo x="0" y="20282"/>
                <wp:lineTo x="751" y="20282"/>
                <wp:lineTo x="21412" y="20282"/>
                <wp:lineTo x="21412" y="5070"/>
                <wp:lineTo x="2442" y="0"/>
                <wp:lineTo x="188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4863B" w14:textId="77777777" w:rsidR="004C0A3C" w:rsidRDefault="004C0A3C"/>
    <w:p w14:paraId="5FC85EA0" w14:textId="18169B02" w:rsidR="004C0A3C" w:rsidRPr="00C94874" w:rsidRDefault="00F708F3" w:rsidP="00E179D9">
      <w:pPr>
        <w:jc w:val="center"/>
        <w:rPr>
          <w:b/>
          <w:sz w:val="52"/>
          <w:szCs w:val="52"/>
        </w:rPr>
      </w:pPr>
      <w:r w:rsidRPr="00C94874">
        <w:rPr>
          <w:b/>
          <w:sz w:val="52"/>
          <w:szCs w:val="52"/>
        </w:rPr>
        <w:t>Foreldreveiledning</w:t>
      </w:r>
    </w:p>
    <w:p w14:paraId="3306A59E" w14:textId="53019BD7" w:rsidR="004C0A3C" w:rsidRPr="00C94874" w:rsidRDefault="00123010" w:rsidP="005B1043">
      <w:pPr>
        <w:jc w:val="center"/>
        <w:rPr>
          <w:b/>
          <w:sz w:val="32"/>
          <w:szCs w:val="32"/>
        </w:rPr>
      </w:pPr>
      <w:r w:rsidRPr="00C94874">
        <w:rPr>
          <w:b/>
          <w:sz w:val="32"/>
          <w:szCs w:val="32"/>
        </w:rPr>
        <w:t>-når barna utfordrer oss</w:t>
      </w:r>
      <w:r w:rsidR="00C94874" w:rsidRPr="00C94874">
        <w:rPr>
          <w:b/>
          <w:sz w:val="32"/>
          <w:szCs w:val="32"/>
        </w:rPr>
        <w:t>,</w:t>
      </w:r>
      <w:r w:rsidRPr="00C94874">
        <w:rPr>
          <w:b/>
          <w:sz w:val="32"/>
          <w:szCs w:val="32"/>
        </w:rPr>
        <w:t xml:space="preserve"> hva kan du gjøre?</w:t>
      </w:r>
    </w:p>
    <w:p w14:paraId="1CFD4759" w14:textId="36B4A387" w:rsidR="00F84257" w:rsidRDefault="00F84257" w:rsidP="00ED49C7">
      <w:pPr>
        <w:widowControl w:val="0"/>
        <w:autoSpaceDE w:val="0"/>
        <w:autoSpaceDN w:val="0"/>
        <w:adjustRightInd w:val="0"/>
        <w:ind w:left="142"/>
        <w:rPr>
          <w:rFonts w:ascii="Helvetica" w:hAnsi="Helvetica" w:cs="Helvetica"/>
          <w:b/>
          <w:bCs/>
          <w:color w:val="16A53F"/>
          <w:sz w:val="28"/>
        </w:rPr>
      </w:pPr>
      <w:r>
        <w:rPr>
          <w:rFonts w:ascii="Helvetica" w:hAnsi="Helvetica" w:cs="Helvetica"/>
          <w:b/>
          <w:bCs/>
          <w:color w:val="16A53F"/>
          <w:sz w:val="28"/>
        </w:rPr>
        <w:t xml:space="preserve"> </w:t>
      </w:r>
    </w:p>
    <w:p w14:paraId="3C5FEE76" w14:textId="5CC28E3C" w:rsidR="009B7CAC" w:rsidRDefault="00F30C4E" w:rsidP="004C3181">
      <w:pPr>
        <w:widowControl w:val="0"/>
        <w:autoSpaceDE w:val="0"/>
        <w:autoSpaceDN w:val="0"/>
        <w:adjustRightInd w:val="0"/>
        <w:spacing w:line="276" w:lineRule="auto"/>
        <w:ind w:left="426"/>
        <w:rPr>
          <w:rFonts w:cs="Helvetica"/>
          <w:b/>
          <w:bCs/>
          <w:color w:val="16A53F"/>
        </w:rPr>
      </w:pPr>
      <w:r>
        <w:rPr>
          <w:rFonts w:cs="Helvetica"/>
          <w:b/>
          <w:bCs/>
          <w:noProof/>
          <w:color w:val="16A53F"/>
          <w:lang w:eastAsia="nb-NO"/>
        </w:rPr>
        <w:drawing>
          <wp:inline distT="0" distB="0" distL="0" distR="0" wp14:anchorId="542871AE" wp14:editId="1C1775E9">
            <wp:extent cx="1463040" cy="1425797"/>
            <wp:effectExtent l="0" t="0" r="3810" b="317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2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3E9C2" w14:textId="77777777" w:rsidR="00F30C4E" w:rsidRDefault="00F30C4E" w:rsidP="00BC5CBC">
      <w:pPr>
        <w:widowControl w:val="0"/>
        <w:autoSpaceDE w:val="0"/>
        <w:autoSpaceDN w:val="0"/>
        <w:adjustRightInd w:val="0"/>
        <w:spacing w:line="276" w:lineRule="auto"/>
        <w:rPr>
          <w:rFonts w:cs="Helvetica"/>
          <w:b/>
          <w:bCs/>
          <w:color w:val="16A53F"/>
        </w:rPr>
      </w:pPr>
    </w:p>
    <w:p w14:paraId="03B3D006" w14:textId="1215B077" w:rsidR="00D66401" w:rsidRPr="00D66401" w:rsidRDefault="000906B9" w:rsidP="00BC5CBC">
      <w:pPr>
        <w:widowControl w:val="0"/>
        <w:autoSpaceDE w:val="0"/>
        <w:autoSpaceDN w:val="0"/>
        <w:adjustRightInd w:val="0"/>
        <w:spacing w:line="276" w:lineRule="auto"/>
        <w:rPr>
          <w:rFonts w:cs="Helvetica"/>
          <w:b/>
          <w:bCs/>
          <w:color w:val="16A53F"/>
          <w:sz w:val="32"/>
          <w:szCs w:val="32"/>
        </w:rPr>
      </w:pPr>
      <w:r w:rsidRPr="00D66401">
        <w:rPr>
          <w:rFonts w:cs="Helvetica"/>
          <w:b/>
          <w:bCs/>
          <w:color w:val="16A53F"/>
          <w:sz w:val="32"/>
          <w:szCs w:val="32"/>
        </w:rPr>
        <w:lastRenderedPageBreak/>
        <w:t>L</w:t>
      </w:r>
      <w:r w:rsidR="00E25E03" w:rsidRPr="00D66401">
        <w:rPr>
          <w:rFonts w:cs="Helvetica"/>
          <w:b/>
          <w:bCs/>
          <w:color w:val="16A53F"/>
          <w:sz w:val="32"/>
          <w:szCs w:val="32"/>
        </w:rPr>
        <w:t xml:space="preserve">illehammer </w:t>
      </w:r>
      <w:r w:rsidR="00123010">
        <w:rPr>
          <w:rFonts w:cs="Helvetica"/>
          <w:b/>
          <w:bCs/>
          <w:color w:val="16A53F"/>
          <w:sz w:val="32"/>
          <w:szCs w:val="32"/>
        </w:rPr>
        <w:t>kommune er</w:t>
      </w:r>
      <w:r w:rsidR="009E1A41">
        <w:rPr>
          <w:rFonts w:cs="Helvetica"/>
          <w:b/>
          <w:bCs/>
          <w:color w:val="16A53F"/>
          <w:sz w:val="32"/>
          <w:szCs w:val="32"/>
        </w:rPr>
        <w:t xml:space="preserve"> </w:t>
      </w:r>
      <w:r w:rsidR="00D66401" w:rsidRPr="00D66401">
        <w:rPr>
          <w:rFonts w:cs="Helvetica"/>
          <w:b/>
          <w:bCs/>
          <w:color w:val="16A53F"/>
          <w:sz w:val="32"/>
          <w:szCs w:val="32"/>
        </w:rPr>
        <w:t>en TIBIR-kommune</w:t>
      </w:r>
      <w:r w:rsidR="009E1A41">
        <w:rPr>
          <w:rFonts w:cs="Helvetica"/>
          <w:b/>
          <w:bCs/>
          <w:color w:val="16A53F"/>
          <w:sz w:val="32"/>
          <w:szCs w:val="32"/>
        </w:rPr>
        <w:t xml:space="preserve">: </w:t>
      </w:r>
    </w:p>
    <w:p w14:paraId="571C06A0" w14:textId="17461E78" w:rsidR="00854F26" w:rsidRDefault="00E25E03" w:rsidP="00BC5CBC">
      <w:pPr>
        <w:widowControl w:val="0"/>
        <w:autoSpaceDE w:val="0"/>
        <w:autoSpaceDN w:val="0"/>
        <w:adjustRightInd w:val="0"/>
        <w:spacing w:line="276" w:lineRule="auto"/>
        <w:rPr>
          <w:rFonts w:cs="Helvetica"/>
          <w:b/>
          <w:bCs/>
          <w:color w:val="16A53F"/>
        </w:rPr>
      </w:pPr>
      <w:r>
        <w:rPr>
          <w:rFonts w:cs="Helvetica"/>
          <w:b/>
          <w:bCs/>
          <w:color w:val="16A53F"/>
        </w:rPr>
        <w:t>TIBIR står for t</w:t>
      </w:r>
      <w:r w:rsidR="00854F26">
        <w:rPr>
          <w:rFonts w:cs="Helvetica"/>
          <w:b/>
          <w:bCs/>
          <w:color w:val="16A53F"/>
        </w:rPr>
        <w:t>idlig i</w:t>
      </w:r>
      <w:r>
        <w:rPr>
          <w:rFonts w:cs="Helvetica"/>
          <w:b/>
          <w:bCs/>
          <w:color w:val="16A53F"/>
        </w:rPr>
        <w:t>nns</w:t>
      </w:r>
      <w:r w:rsidR="00E67D03">
        <w:rPr>
          <w:rFonts w:cs="Helvetica"/>
          <w:b/>
          <w:bCs/>
          <w:color w:val="16A53F"/>
        </w:rPr>
        <w:t>ats for barn i risiko, og er</w:t>
      </w:r>
      <w:r w:rsidR="00123010">
        <w:rPr>
          <w:rFonts w:cs="Helvetica"/>
          <w:b/>
          <w:bCs/>
          <w:color w:val="16A53F"/>
        </w:rPr>
        <w:t xml:space="preserve"> et kommunalt </w:t>
      </w:r>
      <w:r>
        <w:rPr>
          <w:rFonts w:cs="Helvetica"/>
          <w:b/>
          <w:bCs/>
          <w:color w:val="16A53F"/>
        </w:rPr>
        <w:t xml:space="preserve">program </w:t>
      </w:r>
      <w:r w:rsidR="00E67D03">
        <w:rPr>
          <w:rFonts w:cs="Helvetica"/>
          <w:b/>
          <w:bCs/>
          <w:color w:val="16A53F"/>
        </w:rPr>
        <w:t xml:space="preserve">med fokus på å hjelpe foreldre og barn til å få en bedre hverdag sammen. </w:t>
      </w:r>
    </w:p>
    <w:p w14:paraId="57B7496B" w14:textId="77777777" w:rsidR="00A6237A" w:rsidRDefault="00A6237A" w:rsidP="00BC5CBC">
      <w:pPr>
        <w:widowControl w:val="0"/>
        <w:autoSpaceDE w:val="0"/>
        <w:autoSpaceDN w:val="0"/>
        <w:adjustRightInd w:val="0"/>
        <w:spacing w:line="276" w:lineRule="auto"/>
        <w:rPr>
          <w:rFonts w:cs="Helvetica"/>
          <w:b/>
          <w:bCs/>
          <w:color w:val="16A53F"/>
          <w:sz w:val="32"/>
          <w:szCs w:val="32"/>
        </w:rPr>
      </w:pPr>
    </w:p>
    <w:p w14:paraId="5F05CE4D" w14:textId="3DD2B903" w:rsidR="00E67D03" w:rsidRDefault="00A6237A" w:rsidP="00E67D03">
      <w:pPr>
        <w:widowControl w:val="0"/>
        <w:autoSpaceDE w:val="0"/>
        <w:autoSpaceDN w:val="0"/>
        <w:adjustRightInd w:val="0"/>
        <w:spacing w:line="276" w:lineRule="auto"/>
      </w:pPr>
      <w:r w:rsidRPr="00E67D03">
        <w:rPr>
          <w:color w:val="00B050"/>
        </w:rPr>
        <w:t xml:space="preserve"> </w:t>
      </w:r>
      <w:r w:rsidR="00E67D03" w:rsidRPr="00E67D03">
        <w:rPr>
          <w:color w:val="00B050"/>
        </w:rPr>
        <w:t>••</w:t>
      </w:r>
      <w:r w:rsidR="00E179D9" w:rsidRPr="00E67D03">
        <w:rPr>
          <w:color w:val="00B050"/>
        </w:rPr>
        <w:t xml:space="preserve">• </w:t>
      </w:r>
      <w:r w:rsidR="00E179D9" w:rsidRPr="00E179D9">
        <w:t>Mange</w:t>
      </w:r>
      <w:r w:rsidR="00E67D03">
        <w:t xml:space="preserve"> foreldre</w:t>
      </w:r>
      <w:r w:rsidR="002821BC">
        <w:t xml:space="preserve"> og foresatte</w:t>
      </w:r>
      <w:r w:rsidR="00E67D03">
        <w:t xml:space="preserve"> opplever at de strever med å få barna til å samarbeide og følge beskjeder. Noen barn krever mer av sine foreldre enn andre. De kan være mer urolige, ikke gjøre som de får beskjed om, </w:t>
      </w:r>
      <w:r w:rsidR="002821BC">
        <w:t xml:space="preserve">de er </w:t>
      </w:r>
      <w:r w:rsidR="00E67D03">
        <w:t>oftere sinte, de kan snakke sty</w:t>
      </w:r>
      <w:r w:rsidR="002821BC">
        <w:t>gt eller de kan slå. Slike situasjoner og atferd kan sette</w:t>
      </w:r>
      <w:r w:rsidR="00E67D03">
        <w:t xml:space="preserve"> foreldrene på prøve. Hverdagen kan bli strevsom og det kan bli vanskelig å ha det hyggelig</w:t>
      </w:r>
      <w:r w:rsidR="00E179D9">
        <w:t xml:space="preserve"> sammen </w:t>
      </w:r>
      <w:r w:rsidR="00E67D03">
        <w:t>som familie. Bekymringer knyttet til barnet kan være små eller store, og det kan være godt å ha noen å rådføre seg med.</w:t>
      </w:r>
    </w:p>
    <w:p w14:paraId="605F0957" w14:textId="77777777" w:rsidR="00123010" w:rsidRDefault="00123010" w:rsidP="00E67D03">
      <w:pPr>
        <w:widowControl w:val="0"/>
        <w:autoSpaceDE w:val="0"/>
        <w:autoSpaceDN w:val="0"/>
        <w:adjustRightInd w:val="0"/>
        <w:spacing w:line="276" w:lineRule="auto"/>
        <w:rPr>
          <w:color w:val="00B050"/>
        </w:rPr>
      </w:pPr>
    </w:p>
    <w:p w14:paraId="7CC85382" w14:textId="5E0C3D43" w:rsidR="00E67D03" w:rsidRDefault="00123010" w:rsidP="00E67D03">
      <w:pPr>
        <w:widowControl w:val="0"/>
        <w:autoSpaceDE w:val="0"/>
        <w:autoSpaceDN w:val="0"/>
        <w:adjustRightInd w:val="0"/>
        <w:spacing w:line="276" w:lineRule="auto"/>
      </w:pPr>
      <w:r w:rsidRPr="00123010">
        <w:rPr>
          <w:color w:val="00B050"/>
        </w:rPr>
        <w:t>•••</w:t>
      </w:r>
      <w:r w:rsidRPr="00123010">
        <w:t xml:space="preserve"> </w:t>
      </w:r>
      <w:r w:rsidR="00E67D03">
        <w:t xml:space="preserve">TIBIR er et lavterskeltilbud for familier med barn i alderen 3 til 12 år </w:t>
      </w:r>
      <w:r w:rsidR="00544821">
        <w:t xml:space="preserve">og inneholder 6 </w:t>
      </w:r>
      <w:r w:rsidR="009E1A41">
        <w:t xml:space="preserve">tiltak. Lillehammer </w:t>
      </w:r>
      <w:r w:rsidR="00544821">
        <w:t>kommune har foreløpig 2</w:t>
      </w:r>
      <w:r w:rsidR="002821BC">
        <w:t xml:space="preserve"> </w:t>
      </w:r>
      <w:r w:rsidR="00E67D03">
        <w:t xml:space="preserve">av disse tiltakene: </w:t>
      </w:r>
    </w:p>
    <w:p w14:paraId="2C38A5E1" w14:textId="2D6C6F9C" w:rsidR="00E67D03" w:rsidRDefault="00123010" w:rsidP="00123010">
      <w:pPr>
        <w:widowControl w:val="0"/>
        <w:autoSpaceDE w:val="0"/>
        <w:autoSpaceDN w:val="0"/>
        <w:adjustRightInd w:val="0"/>
        <w:spacing w:line="276" w:lineRule="auto"/>
        <w:ind w:left="426"/>
      </w:pPr>
      <w:r>
        <w:rPr>
          <w:color w:val="00B050"/>
        </w:rPr>
        <w:t>•</w:t>
      </w:r>
      <w:r w:rsidR="000D4A94">
        <w:rPr>
          <w:color w:val="00B050"/>
        </w:rPr>
        <w:t xml:space="preserve"> </w:t>
      </w:r>
      <w:r w:rsidR="00E67D03">
        <w:t>Foreldrerådgivning</w:t>
      </w:r>
    </w:p>
    <w:p w14:paraId="38E0E8BD" w14:textId="3C689FCC" w:rsidR="008149D5" w:rsidRDefault="00123010" w:rsidP="00123010">
      <w:pPr>
        <w:widowControl w:val="0"/>
        <w:autoSpaceDE w:val="0"/>
        <w:autoSpaceDN w:val="0"/>
        <w:adjustRightInd w:val="0"/>
        <w:spacing w:line="276" w:lineRule="auto"/>
        <w:ind w:firstLine="426"/>
        <w:rPr>
          <w:rFonts w:cs="Helvetica"/>
          <w:b/>
          <w:bCs/>
          <w:color w:val="16A53F"/>
          <w:sz w:val="32"/>
          <w:szCs w:val="32"/>
        </w:rPr>
      </w:pPr>
      <w:r>
        <w:rPr>
          <w:color w:val="00B050"/>
        </w:rPr>
        <w:t>•</w:t>
      </w:r>
      <w:r w:rsidR="000D4A94">
        <w:rPr>
          <w:color w:val="00B050"/>
        </w:rPr>
        <w:t xml:space="preserve"> </w:t>
      </w:r>
      <w:r w:rsidR="000D4A94">
        <w:t>PMTO-</w:t>
      </w:r>
      <w:r w:rsidR="00E67D03">
        <w:t>terapi</w:t>
      </w:r>
      <w:r w:rsidR="00854F26">
        <w:rPr>
          <w:rFonts w:cs="Helvetica"/>
          <w:b/>
          <w:bCs/>
          <w:color w:val="16A53F"/>
          <w:sz w:val="32"/>
          <w:szCs w:val="32"/>
        </w:rPr>
        <w:t xml:space="preserve"> </w:t>
      </w:r>
    </w:p>
    <w:p w14:paraId="44DB522A" w14:textId="77777777" w:rsidR="009E1A41" w:rsidRDefault="009E1A41" w:rsidP="00BC5CBC">
      <w:pPr>
        <w:widowControl w:val="0"/>
        <w:autoSpaceDE w:val="0"/>
        <w:autoSpaceDN w:val="0"/>
        <w:adjustRightInd w:val="0"/>
        <w:spacing w:line="276" w:lineRule="auto"/>
        <w:rPr>
          <w:rFonts w:cs="Helvetica"/>
          <w:b/>
          <w:bCs/>
          <w:color w:val="16A53F"/>
          <w:sz w:val="32"/>
          <w:szCs w:val="32"/>
        </w:rPr>
      </w:pPr>
    </w:p>
    <w:p w14:paraId="664B19B6" w14:textId="77777777" w:rsidR="00F30C4E" w:rsidRDefault="00123010" w:rsidP="00BC5CBC">
      <w:pPr>
        <w:widowControl w:val="0"/>
        <w:autoSpaceDE w:val="0"/>
        <w:autoSpaceDN w:val="0"/>
        <w:adjustRightInd w:val="0"/>
        <w:spacing w:line="276" w:lineRule="auto"/>
      </w:pPr>
      <w:r w:rsidRPr="009E1A41">
        <w:rPr>
          <w:rFonts w:cs="Helvetica"/>
          <w:b/>
          <w:bCs/>
          <w:color w:val="16A53F"/>
        </w:rPr>
        <w:t>TIBIR</w:t>
      </w:r>
      <w:r>
        <w:rPr>
          <w:rFonts w:cs="Helvetica"/>
          <w:b/>
          <w:bCs/>
          <w:color w:val="16A53F"/>
        </w:rPr>
        <w:t xml:space="preserve"> er basert på PMTO-metoden (</w:t>
      </w:r>
      <w:proofErr w:type="spellStart"/>
      <w:r>
        <w:rPr>
          <w:rFonts w:cs="Helvetica"/>
          <w:b/>
          <w:bCs/>
          <w:color w:val="16A53F"/>
        </w:rPr>
        <w:t>Parent</w:t>
      </w:r>
      <w:proofErr w:type="spellEnd"/>
      <w:r>
        <w:rPr>
          <w:rFonts w:cs="Helvetica"/>
          <w:b/>
          <w:bCs/>
          <w:color w:val="16A53F"/>
        </w:rPr>
        <w:t xml:space="preserve"> management training-Oregon) og prinsipper</w:t>
      </w:r>
      <w:r w:rsidR="000D4A94">
        <w:rPr>
          <w:rFonts w:cs="Helvetica"/>
          <w:b/>
          <w:bCs/>
          <w:color w:val="16A53F"/>
        </w:rPr>
        <w:t xml:space="preserve"> som er utviklet fra denne. PMTO</w:t>
      </w:r>
      <w:r>
        <w:rPr>
          <w:rFonts w:cs="Helvetica"/>
          <w:b/>
          <w:bCs/>
          <w:color w:val="16A53F"/>
        </w:rPr>
        <w:t xml:space="preserve"> er en velutprøvd og forskningsbasert metode som har vist god effekt. </w:t>
      </w:r>
    </w:p>
    <w:p w14:paraId="274D7A32" w14:textId="6A26419E" w:rsidR="008149D5" w:rsidRPr="00F30C4E" w:rsidRDefault="009E1A41" w:rsidP="00BC5CBC">
      <w:pPr>
        <w:widowControl w:val="0"/>
        <w:autoSpaceDE w:val="0"/>
        <w:autoSpaceDN w:val="0"/>
        <w:adjustRightInd w:val="0"/>
        <w:spacing w:line="276" w:lineRule="auto"/>
      </w:pPr>
      <w:r w:rsidRPr="00123010">
        <w:rPr>
          <w:rFonts w:cs="Helvetica"/>
          <w:b/>
          <w:color w:val="16A53F"/>
          <w:sz w:val="32"/>
          <w:szCs w:val="32"/>
        </w:rPr>
        <w:lastRenderedPageBreak/>
        <w:t>Foreldrer</w:t>
      </w:r>
      <w:r w:rsidR="008149D5" w:rsidRPr="00123010">
        <w:rPr>
          <w:rFonts w:cs="Helvetica"/>
          <w:b/>
          <w:color w:val="16A53F"/>
          <w:sz w:val="32"/>
          <w:szCs w:val="32"/>
        </w:rPr>
        <w:t>ådgivning:</w:t>
      </w:r>
      <w:r w:rsidR="008149D5" w:rsidRPr="00123010">
        <w:rPr>
          <w:rFonts w:cs="Helvetica"/>
          <w:b/>
          <w:sz w:val="32"/>
          <w:szCs w:val="32"/>
        </w:rPr>
        <w:t> </w:t>
      </w:r>
    </w:p>
    <w:p w14:paraId="62559A57" w14:textId="780BA39A" w:rsidR="008149D5" w:rsidRPr="00F84257" w:rsidRDefault="008149D5" w:rsidP="005B1043">
      <w:pPr>
        <w:widowControl w:val="0"/>
        <w:autoSpaceDE w:val="0"/>
        <w:autoSpaceDN w:val="0"/>
        <w:adjustRightInd w:val="0"/>
        <w:spacing w:line="276" w:lineRule="auto"/>
        <w:ind w:left="426" w:hanging="426"/>
        <w:rPr>
          <w:rFonts w:cs="Tahoma"/>
        </w:rPr>
      </w:pPr>
      <w:r w:rsidRPr="00F84257">
        <w:rPr>
          <w:rFonts w:cs="Helvetica"/>
          <w:color w:val="16A53F"/>
        </w:rPr>
        <w:t>•••</w:t>
      </w:r>
      <w:r w:rsidR="009E1A41">
        <w:rPr>
          <w:rFonts w:cs="Helvetica"/>
        </w:rPr>
        <w:t xml:space="preserve"> Foreldrer</w:t>
      </w:r>
      <w:r w:rsidRPr="00F84257">
        <w:rPr>
          <w:rFonts w:cs="Helvetica"/>
        </w:rPr>
        <w:t xml:space="preserve">ådgivning </w:t>
      </w:r>
      <w:r w:rsidR="009E1A41">
        <w:rPr>
          <w:rFonts w:cs="Helvetica"/>
        </w:rPr>
        <w:t xml:space="preserve">er et korttidsorientert rådgivningstilbud til foreldre/foresatte </w:t>
      </w:r>
    </w:p>
    <w:p w14:paraId="4EFAAC65" w14:textId="5F44A8DF" w:rsidR="008149D5" w:rsidRPr="00F84257" w:rsidRDefault="008149D5" w:rsidP="00BC5CBC">
      <w:pPr>
        <w:widowControl w:val="0"/>
        <w:autoSpaceDE w:val="0"/>
        <w:autoSpaceDN w:val="0"/>
        <w:adjustRightInd w:val="0"/>
        <w:spacing w:line="276" w:lineRule="auto"/>
        <w:rPr>
          <w:rFonts w:cs="Tahoma"/>
        </w:rPr>
      </w:pPr>
      <w:r w:rsidRPr="00F84257">
        <w:rPr>
          <w:rFonts w:cs="Helvetica"/>
          <w:color w:val="16A53F"/>
        </w:rPr>
        <w:t xml:space="preserve">••• </w:t>
      </w:r>
      <w:r w:rsidR="002821BC">
        <w:rPr>
          <w:rFonts w:cs="Helvetica"/>
        </w:rPr>
        <w:t>Foreldre møter rådgiver 1 gang</w:t>
      </w:r>
      <w:r w:rsidR="001E0AAE">
        <w:rPr>
          <w:rFonts w:cs="Helvetica"/>
        </w:rPr>
        <w:t> </w:t>
      </w:r>
      <w:r w:rsidR="00BE7524">
        <w:rPr>
          <w:rFonts w:cs="Helvetica"/>
        </w:rPr>
        <w:t>i uken over 1-5 ganger.</w:t>
      </w:r>
    </w:p>
    <w:p w14:paraId="1F92E3D8" w14:textId="77777777" w:rsidR="00FE21C7" w:rsidRDefault="00FE21C7" w:rsidP="00BC5CBC">
      <w:pPr>
        <w:widowControl w:val="0"/>
        <w:autoSpaceDE w:val="0"/>
        <w:autoSpaceDN w:val="0"/>
        <w:adjustRightInd w:val="0"/>
        <w:spacing w:line="276" w:lineRule="auto"/>
        <w:rPr>
          <w:rFonts w:cs="Helvetica"/>
        </w:rPr>
      </w:pPr>
    </w:p>
    <w:p w14:paraId="02E59211" w14:textId="3FCA2806" w:rsidR="008149D5" w:rsidRPr="00123010" w:rsidRDefault="008149D5" w:rsidP="00BC5CBC">
      <w:pPr>
        <w:widowControl w:val="0"/>
        <w:autoSpaceDE w:val="0"/>
        <w:autoSpaceDN w:val="0"/>
        <w:adjustRightInd w:val="0"/>
        <w:spacing w:line="276" w:lineRule="auto"/>
        <w:rPr>
          <w:rFonts w:cs="Tahoma"/>
          <w:b/>
          <w:color w:val="00B050"/>
          <w:sz w:val="32"/>
          <w:szCs w:val="32"/>
        </w:rPr>
      </w:pPr>
      <w:r w:rsidRPr="00123010">
        <w:rPr>
          <w:rFonts w:cs="Helvetica"/>
          <w:b/>
          <w:color w:val="00B050"/>
          <w:sz w:val="32"/>
          <w:szCs w:val="32"/>
        </w:rPr>
        <w:t>PMTO-terapi:  </w:t>
      </w:r>
    </w:p>
    <w:p w14:paraId="03887C9C" w14:textId="1AB9CAF7" w:rsidR="00EA11ED" w:rsidRPr="00F84257" w:rsidRDefault="00EA11ED" w:rsidP="00EA11ED">
      <w:pPr>
        <w:widowControl w:val="0"/>
        <w:autoSpaceDE w:val="0"/>
        <w:autoSpaceDN w:val="0"/>
        <w:adjustRightInd w:val="0"/>
        <w:spacing w:line="276" w:lineRule="auto"/>
        <w:ind w:left="426" w:hanging="426"/>
        <w:rPr>
          <w:rFonts w:cs="Tahoma"/>
        </w:rPr>
      </w:pPr>
      <w:r w:rsidRPr="00F84257">
        <w:rPr>
          <w:rFonts w:cs="Helvetica"/>
          <w:color w:val="16A53F"/>
        </w:rPr>
        <w:t>•••</w:t>
      </w:r>
      <w:r w:rsidR="002821BC">
        <w:rPr>
          <w:rFonts w:cs="Helvetica"/>
        </w:rPr>
        <w:t xml:space="preserve"> For utfordrende atferd og </w:t>
      </w:r>
      <w:r w:rsidRPr="00F84257">
        <w:rPr>
          <w:rFonts w:cs="Helvetica"/>
        </w:rPr>
        <w:t xml:space="preserve">vanskelig </w:t>
      </w:r>
      <w:r w:rsidR="002821BC">
        <w:rPr>
          <w:rFonts w:cs="Helvetica"/>
        </w:rPr>
        <w:t xml:space="preserve">samarbeid mellom foreldre og barn </w:t>
      </w:r>
      <w:r>
        <w:rPr>
          <w:rFonts w:cs="Helvetica"/>
        </w:rPr>
        <w:t>som har vedvart over tid.</w:t>
      </w:r>
    </w:p>
    <w:p w14:paraId="65BC45DD" w14:textId="167F1A6D" w:rsidR="00E25E03" w:rsidRPr="00E25E03" w:rsidRDefault="00E25E03" w:rsidP="00E25E03">
      <w:pPr>
        <w:widowControl w:val="0"/>
        <w:autoSpaceDE w:val="0"/>
        <w:autoSpaceDN w:val="0"/>
        <w:adjustRightInd w:val="0"/>
        <w:spacing w:line="276" w:lineRule="auto"/>
        <w:ind w:left="426" w:hanging="426"/>
        <w:rPr>
          <w:rFonts w:cs="Tahoma"/>
          <w:color w:val="000000" w:themeColor="text1"/>
        </w:rPr>
      </w:pPr>
      <w:r>
        <w:rPr>
          <w:rFonts w:cs="Helvetica"/>
          <w:color w:val="16A53F"/>
        </w:rPr>
        <w:t>•••</w:t>
      </w:r>
      <w:r>
        <w:rPr>
          <w:rFonts w:cs="Tahoma"/>
          <w:color w:val="000000" w:themeColor="text1"/>
        </w:rPr>
        <w:t xml:space="preserve"> </w:t>
      </w:r>
      <w:r w:rsidR="009143A8" w:rsidRPr="00F84257">
        <w:rPr>
          <w:rFonts w:cs="Helvetica"/>
        </w:rPr>
        <w:t>Foreldre og te</w:t>
      </w:r>
      <w:r w:rsidR="002821BC">
        <w:rPr>
          <w:rFonts w:cs="Helvetica"/>
        </w:rPr>
        <w:t xml:space="preserve">rapeut jobber med å håndtere </w:t>
      </w:r>
      <w:r w:rsidR="008149D5" w:rsidRPr="00F84257">
        <w:rPr>
          <w:rFonts w:cs="Helvetica"/>
        </w:rPr>
        <w:t>hverdagsutfordringer og skape nye positive samhandlingsmønstre med fokus på en trygg og</w:t>
      </w:r>
      <w:r w:rsidR="00BE7524">
        <w:rPr>
          <w:rFonts w:cs="Helvetica"/>
        </w:rPr>
        <w:t xml:space="preserve"> forutsigbar hverdag for barnet.</w:t>
      </w:r>
      <w:r w:rsidRPr="00E25E03">
        <w:rPr>
          <w:rFonts w:cs="Helvetica"/>
          <w:color w:val="16A53F"/>
        </w:rPr>
        <w:t xml:space="preserve"> </w:t>
      </w:r>
    </w:p>
    <w:p w14:paraId="4E10BF03" w14:textId="58106B13" w:rsidR="00FE21C7" w:rsidRDefault="00FE21C7" w:rsidP="00FE21C7">
      <w:pPr>
        <w:widowControl w:val="0"/>
        <w:autoSpaceDE w:val="0"/>
        <w:autoSpaceDN w:val="0"/>
        <w:adjustRightInd w:val="0"/>
        <w:spacing w:line="276" w:lineRule="auto"/>
        <w:ind w:left="426" w:hanging="426"/>
        <w:rPr>
          <w:rFonts w:cs="Helvetica"/>
        </w:rPr>
      </w:pPr>
      <w:r w:rsidRPr="00FE21C7">
        <w:rPr>
          <w:rFonts w:cs="Helvetica"/>
          <w:color w:val="00B050"/>
        </w:rPr>
        <w:t>•••</w:t>
      </w:r>
      <w:r w:rsidR="008149D5" w:rsidRPr="00F84257">
        <w:rPr>
          <w:rFonts w:cs="Helvetica"/>
        </w:rPr>
        <w:t>F</w:t>
      </w:r>
      <w:r w:rsidR="002821BC">
        <w:rPr>
          <w:rFonts w:cs="Helvetica"/>
        </w:rPr>
        <w:t>oreldre/foresatte og terapeut møtes 1 gang</w:t>
      </w:r>
      <w:r w:rsidR="008149D5" w:rsidRPr="00F84257">
        <w:rPr>
          <w:rFonts w:cs="Helvetica"/>
        </w:rPr>
        <w:t xml:space="preserve"> i uken over en periode</w:t>
      </w:r>
      <w:r w:rsidR="009E1A41">
        <w:rPr>
          <w:rFonts w:cs="Helvetica"/>
        </w:rPr>
        <w:t xml:space="preserve"> etter behov, men vanligvis 10-2</w:t>
      </w:r>
      <w:r w:rsidR="008149D5" w:rsidRPr="00F84257">
        <w:rPr>
          <w:rFonts w:cs="Helvetica"/>
        </w:rPr>
        <w:t>0 ganger. </w:t>
      </w:r>
    </w:p>
    <w:p w14:paraId="2DF93FC9" w14:textId="613BA950" w:rsidR="00FE21C7" w:rsidRDefault="00FE21C7" w:rsidP="00FE21C7">
      <w:pPr>
        <w:widowControl w:val="0"/>
        <w:autoSpaceDE w:val="0"/>
        <w:autoSpaceDN w:val="0"/>
        <w:adjustRightInd w:val="0"/>
        <w:spacing w:line="276" w:lineRule="auto"/>
        <w:ind w:left="426" w:hanging="426"/>
        <w:rPr>
          <w:rFonts w:cs="Helvetica"/>
        </w:rPr>
      </w:pPr>
      <w:r w:rsidRPr="00A41332">
        <w:rPr>
          <w:rFonts w:cs="Helvetica"/>
          <w:color w:val="16A53F"/>
        </w:rPr>
        <w:t xml:space="preserve">••• </w:t>
      </w:r>
      <w:r w:rsidRPr="00A41332">
        <w:rPr>
          <w:rFonts w:cs="Helvetica"/>
          <w:color w:val="474747"/>
        </w:rPr>
        <w:t>PMTO tilpasses den enkelte families behov</w:t>
      </w:r>
      <w:r>
        <w:rPr>
          <w:rFonts w:cs="Helvetica"/>
        </w:rPr>
        <w:t>.</w:t>
      </w:r>
    </w:p>
    <w:p w14:paraId="7B35FAB0" w14:textId="3356FF41" w:rsidR="00B352C2" w:rsidRDefault="00854F26" w:rsidP="009B7CAC">
      <w:pPr>
        <w:widowControl w:val="0"/>
        <w:autoSpaceDE w:val="0"/>
        <w:autoSpaceDN w:val="0"/>
        <w:adjustRightInd w:val="0"/>
        <w:spacing w:line="276" w:lineRule="auto"/>
        <w:ind w:left="426" w:hanging="426"/>
      </w:pPr>
      <w:r w:rsidRPr="00144BDA">
        <w:rPr>
          <w:color w:val="00B050"/>
        </w:rPr>
        <w:t>•••</w:t>
      </w:r>
      <w:r>
        <w:rPr>
          <w:color w:val="00B050"/>
        </w:rPr>
        <w:t xml:space="preserve"> </w:t>
      </w:r>
      <w:r>
        <w:t>Veiledning til ansatte i barnehage og skole i forhold til enkelt</w:t>
      </w:r>
      <w:r w:rsidR="002821BC">
        <w:t xml:space="preserve"> </w:t>
      </w:r>
      <w:r>
        <w:t>barn, og hele gruppen/klassen ut fra behov.</w:t>
      </w:r>
    </w:p>
    <w:p w14:paraId="48DB45B8" w14:textId="77777777" w:rsidR="00FE21C7" w:rsidRDefault="00FE21C7" w:rsidP="00B352C2">
      <w:pPr>
        <w:widowControl w:val="0"/>
        <w:autoSpaceDE w:val="0"/>
        <w:autoSpaceDN w:val="0"/>
        <w:adjustRightInd w:val="0"/>
        <w:spacing w:line="276" w:lineRule="auto"/>
      </w:pPr>
    </w:p>
    <w:p w14:paraId="07914FED" w14:textId="77777777" w:rsidR="00FE21C7" w:rsidRDefault="00FE21C7" w:rsidP="00B352C2">
      <w:pPr>
        <w:widowControl w:val="0"/>
        <w:autoSpaceDE w:val="0"/>
        <w:autoSpaceDN w:val="0"/>
        <w:adjustRightInd w:val="0"/>
        <w:spacing w:line="276" w:lineRule="auto"/>
      </w:pPr>
    </w:p>
    <w:p w14:paraId="381DABCB" w14:textId="77777777" w:rsidR="00B352C2" w:rsidRDefault="00B352C2" w:rsidP="00B352C2">
      <w:pPr>
        <w:widowControl w:val="0"/>
        <w:autoSpaceDE w:val="0"/>
        <w:autoSpaceDN w:val="0"/>
        <w:adjustRightInd w:val="0"/>
        <w:spacing w:line="276" w:lineRule="auto"/>
      </w:pPr>
    </w:p>
    <w:p w14:paraId="65546D93" w14:textId="77777777" w:rsidR="00B352C2" w:rsidRDefault="00B352C2" w:rsidP="00B352C2">
      <w:pPr>
        <w:widowControl w:val="0"/>
        <w:autoSpaceDE w:val="0"/>
        <w:autoSpaceDN w:val="0"/>
        <w:adjustRightInd w:val="0"/>
        <w:spacing w:line="276" w:lineRule="auto"/>
      </w:pPr>
    </w:p>
    <w:p w14:paraId="722C9398" w14:textId="77777777" w:rsidR="00123010" w:rsidRPr="00144BDA" w:rsidRDefault="00123010">
      <w:pPr>
        <w:spacing w:line="276" w:lineRule="auto"/>
        <w:ind w:left="426" w:hanging="426"/>
      </w:pPr>
    </w:p>
    <w:sectPr w:rsidR="00123010" w:rsidRPr="00144BDA" w:rsidSect="004C3181">
      <w:pgSz w:w="16840" w:h="11900" w:orient="landscape" w:code="9"/>
      <w:pgMar w:top="1418" w:right="1418" w:bottom="1418" w:left="1418" w:header="709" w:footer="709" w:gutter="0"/>
      <w:cols w:num="2" w:space="1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A3C"/>
    <w:rsid w:val="000906B9"/>
    <w:rsid w:val="000D4A94"/>
    <w:rsid w:val="00123010"/>
    <w:rsid w:val="00144BDA"/>
    <w:rsid w:val="001E0AAE"/>
    <w:rsid w:val="002821BC"/>
    <w:rsid w:val="002A6525"/>
    <w:rsid w:val="002F3C63"/>
    <w:rsid w:val="00397C04"/>
    <w:rsid w:val="003A5E05"/>
    <w:rsid w:val="004C0A3C"/>
    <w:rsid w:val="004C3181"/>
    <w:rsid w:val="004C43A4"/>
    <w:rsid w:val="004C59DA"/>
    <w:rsid w:val="004D5001"/>
    <w:rsid w:val="004E2DAB"/>
    <w:rsid w:val="00544821"/>
    <w:rsid w:val="00556A95"/>
    <w:rsid w:val="00593AEA"/>
    <w:rsid w:val="005B1043"/>
    <w:rsid w:val="005B71E6"/>
    <w:rsid w:val="005C7CD2"/>
    <w:rsid w:val="00697248"/>
    <w:rsid w:val="006B1FFC"/>
    <w:rsid w:val="006B4E76"/>
    <w:rsid w:val="008149D5"/>
    <w:rsid w:val="00854F26"/>
    <w:rsid w:val="008B1F3F"/>
    <w:rsid w:val="009143A8"/>
    <w:rsid w:val="009B51DE"/>
    <w:rsid w:val="009B7CAC"/>
    <w:rsid w:val="009D1C03"/>
    <w:rsid w:val="009E1A41"/>
    <w:rsid w:val="00A41332"/>
    <w:rsid w:val="00A6237A"/>
    <w:rsid w:val="00AC6E7E"/>
    <w:rsid w:val="00B352C2"/>
    <w:rsid w:val="00B908EB"/>
    <w:rsid w:val="00BC5CBC"/>
    <w:rsid w:val="00BE7524"/>
    <w:rsid w:val="00C94874"/>
    <w:rsid w:val="00CE729C"/>
    <w:rsid w:val="00D46BC6"/>
    <w:rsid w:val="00D66401"/>
    <w:rsid w:val="00E0246A"/>
    <w:rsid w:val="00E179D9"/>
    <w:rsid w:val="00E25E03"/>
    <w:rsid w:val="00E42E84"/>
    <w:rsid w:val="00E67D03"/>
    <w:rsid w:val="00EA11ED"/>
    <w:rsid w:val="00ED49C7"/>
    <w:rsid w:val="00F30C4E"/>
    <w:rsid w:val="00F708F3"/>
    <w:rsid w:val="00F84257"/>
    <w:rsid w:val="00FE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24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A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908EB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C7CD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C7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A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908EB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C7CD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C7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ane.sels-agersten@lillehammer.kommune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tone.rambak.moe@Lillehammer.kommune.no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kari.nyhus@lillehammer.kommune.n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A9BE6A92</Template>
  <TotalTime>0</TotalTime>
  <Pages>2</Pages>
  <Words>419</Words>
  <Characters>2222</Characters>
  <Application>Microsoft Office Word</Application>
  <DocSecurity>4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Sels-Agersten</dc:creator>
  <cp:lastModifiedBy>Laila Myklebust Norstrand</cp:lastModifiedBy>
  <cp:revision>2</cp:revision>
  <cp:lastPrinted>2016-09-05T10:08:00Z</cp:lastPrinted>
  <dcterms:created xsi:type="dcterms:W3CDTF">2017-09-21T12:35:00Z</dcterms:created>
  <dcterms:modified xsi:type="dcterms:W3CDTF">2017-09-21T12:35:00Z</dcterms:modified>
</cp:coreProperties>
</file>